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0D39D2" w14:textId="77777777" w:rsidR="009F4468" w:rsidRPr="00141C9B" w:rsidRDefault="00B870EA" w:rsidP="00027404">
      <w:pPr>
        <w:pStyle w:val="western"/>
        <w:spacing w:after="0"/>
        <w:jc w:val="center"/>
        <w:rPr>
          <w:rFonts w:ascii="Arial" w:hAnsi="Arial" w:cs="Arial"/>
          <w:b/>
          <w:bCs/>
          <w:color w:val="808080"/>
          <w:sz w:val="36"/>
          <w:szCs w:val="36"/>
        </w:rPr>
      </w:pPr>
      <w:r w:rsidRPr="00141C9B">
        <w:rPr>
          <w:rFonts w:ascii="Arial" w:hAnsi="Arial" w:cs="Arial"/>
          <w:b/>
          <w:bCs/>
          <w:color w:val="808080"/>
          <w:sz w:val="36"/>
          <w:szCs w:val="36"/>
        </w:rPr>
        <w:t>UPTON PARISH COUNCIL</w:t>
      </w:r>
    </w:p>
    <w:p w14:paraId="506FCF61" w14:textId="7E1E0261" w:rsidR="00955AD5" w:rsidRDefault="00EF5A71" w:rsidP="0078410B">
      <w:pPr>
        <w:pStyle w:val="NoSpacing"/>
        <w:rPr>
          <w:rFonts w:cs="Calibri"/>
          <w:b/>
        </w:rPr>
      </w:pPr>
      <w:r w:rsidRPr="00C602BC">
        <w:rPr>
          <w:rFonts w:cs="Calibri"/>
          <w:b/>
        </w:rPr>
        <w:t xml:space="preserve">You are </w:t>
      </w:r>
      <w:proofErr w:type="spellStart"/>
      <w:r w:rsidR="00955AD5">
        <w:rPr>
          <w:rFonts w:cs="Calibri"/>
          <w:b/>
        </w:rPr>
        <w:t>are</w:t>
      </w:r>
      <w:proofErr w:type="spellEnd"/>
      <w:r w:rsidR="00955AD5">
        <w:rPr>
          <w:rFonts w:cs="Calibri"/>
          <w:b/>
        </w:rPr>
        <w:t xml:space="preserve"> hereby </w:t>
      </w:r>
      <w:r w:rsidR="0078410B">
        <w:rPr>
          <w:rFonts w:cs="Calibri"/>
          <w:b/>
        </w:rPr>
        <w:t>requested</w:t>
      </w:r>
      <w:r w:rsidR="00955AD5">
        <w:rPr>
          <w:rFonts w:cs="Calibri"/>
          <w:b/>
        </w:rPr>
        <w:t xml:space="preserve"> </w:t>
      </w:r>
      <w:r w:rsidRPr="00C602BC">
        <w:rPr>
          <w:rFonts w:cs="Calibri"/>
          <w:b/>
        </w:rPr>
        <w:t>t</w:t>
      </w:r>
      <w:r w:rsidR="007D7376" w:rsidRPr="00C602BC">
        <w:rPr>
          <w:rFonts w:cs="Calibri"/>
          <w:b/>
        </w:rPr>
        <w:t>o attend a</w:t>
      </w:r>
      <w:r w:rsidR="00F046E0">
        <w:rPr>
          <w:rFonts w:cs="Calibri"/>
          <w:b/>
        </w:rPr>
        <w:t xml:space="preserve"> M</w:t>
      </w:r>
      <w:r w:rsidR="007D7376" w:rsidRPr="00C602BC">
        <w:rPr>
          <w:rFonts w:cs="Calibri"/>
          <w:b/>
        </w:rPr>
        <w:t>eeting of Upton</w:t>
      </w:r>
      <w:r w:rsidRPr="00C602BC">
        <w:rPr>
          <w:rFonts w:cs="Calibri"/>
          <w:b/>
        </w:rPr>
        <w:t xml:space="preserve"> Parish Council which is to be held </w:t>
      </w:r>
      <w:r w:rsidR="00D16AE2" w:rsidRPr="00C602BC">
        <w:rPr>
          <w:rFonts w:cs="Calibri"/>
          <w:b/>
        </w:rPr>
        <w:t>in the</w:t>
      </w:r>
    </w:p>
    <w:p w14:paraId="6C73AEE1" w14:textId="314245F9" w:rsidR="00EF5A71" w:rsidRPr="00C602BC" w:rsidRDefault="003F277E" w:rsidP="0078410B">
      <w:pPr>
        <w:pStyle w:val="NoSpacing"/>
        <w:rPr>
          <w:rFonts w:cs="Calibri"/>
          <w:b/>
        </w:rPr>
      </w:pPr>
      <w:r>
        <w:rPr>
          <w:rFonts w:cs="Calibri"/>
          <w:b/>
        </w:rPr>
        <w:t xml:space="preserve">Upstairs room of the </w:t>
      </w:r>
      <w:r w:rsidR="00341B50">
        <w:rPr>
          <w:rFonts w:cs="Calibri"/>
          <w:b/>
        </w:rPr>
        <w:t>Cross Key</w:t>
      </w:r>
      <w:r w:rsidR="0078410B">
        <w:rPr>
          <w:rFonts w:cs="Calibri"/>
          <w:b/>
        </w:rPr>
        <w:t>s</w:t>
      </w:r>
      <w:r w:rsidR="00835CC7">
        <w:rPr>
          <w:rFonts w:cs="Calibri"/>
          <w:b/>
        </w:rPr>
        <w:t>, Main Street</w:t>
      </w:r>
      <w:r w:rsidR="0078410B">
        <w:rPr>
          <w:rFonts w:cs="Calibri"/>
          <w:b/>
        </w:rPr>
        <w:t xml:space="preserve">, Upton. </w:t>
      </w:r>
      <w:r w:rsidR="00EF5A71" w:rsidRPr="00C602BC">
        <w:rPr>
          <w:rFonts w:cs="Calibri"/>
          <w:b/>
        </w:rPr>
        <w:t>on</w:t>
      </w:r>
      <w:r w:rsidR="00143670" w:rsidRPr="00C602BC">
        <w:rPr>
          <w:rFonts w:cs="Calibri"/>
          <w:b/>
        </w:rPr>
        <w:t xml:space="preserve"> Wednesd</w:t>
      </w:r>
      <w:r w:rsidR="00A16BD3" w:rsidRPr="00C602BC">
        <w:rPr>
          <w:rFonts w:cs="Calibri"/>
          <w:b/>
        </w:rPr>
        <w:t>ay</w:t>
      </w:r>
      <w:r w:rsidR="005277C4">
        <w:rPr>
          <w:rFonts w:cs="Calibri"/>
          <w:b/>
        </w:rPr>
        <w:t xml:space="preserve"> </w:t>
      </w:r>
      <w:r>
        <w:rPr>
          <w:rFonts w:cs="Calibri"/>
          <w:b/>
        </w:rPr>
        <w:t>17</w:t>
      </w:r>
      <w:r w:rsidRPr="003F277E">
        <w:rPr>
          <w:rFonts w:cs="Calibri"/>
          <w:b/>
          <w:vertAlign w:val="superscript"/>
        </w:rPr>
        <w:t>th</w:t>
      </w:r>
      <w:r>
        <w:rPr>
          <w:rFonts w:cs="Calibri"/>
          <w:b/>
        </w:rPr>
        <w:t xml:space="preserve"> September </w:t>
      </w:r>
      <w:r w:rsidR="00A22909">
        <w:rPr>
          <w:rFonts w:cs="Calibri"/>
          <w:b/>
        </w:rPr>
        <w:t>2025</w:t>
      </w:r>
      <w:r w:rsidR="00EF5A71" w:rsidRPr="00C602BC">
        <w:rPr>
          <w:rFonts w:cs="Calibri"/>
          <w:b/>
        </w:rPr>
        <w:t xml:space="preserve"> </w:t>
      </w:r>
      <w:r w:rsidR="00AA2FD4">
        <w:rPr>
          <w:rFonts w:cs="Calibri"/>
          <w:b/>
        </w:rPr>
        <w:t xml:space="preserve">at </w:t>
      </w:r>
      <w:r w:rsidR="00576775">
        <w:rPr>
          <w:rFonts w:cs="Calibri"/>
          <w:b/>
        </w:rPr>
        <w:t>7</w:t>
      </w:r>
      <w:r w:rsidR="00AA2FD4">
        <w:rPr>
          <w:rFonts w:cs="Calibri"/>
          <w:b/>
        </w:rPr>
        <w:t>.30pm</w:t>
      </w:r>
    </w:p>
    <w:p w14:paraId="00F741C6" w14:textId="77777777" w:rsidR="0078410B" w:rsidRDefault="0078410B" w:rsidP="009F4468">
      <w:pPr>
        <w:pStyle w:val="NoSpacing"/>
        <w:rPr>
          <w:rFonts w:cs="Calibri"/>
        </w:rPr>
      </w:pPr>
    </w:p>
    <w:p w14:paraId="47CB88AF" w14:textId="56832A36" w:rsidR="009F4468" w:rsidRPr="003F277E" w:rsidRDefault="009F4468" w:rsidP="009F4468">
      <w:pPr>
        <w:pStyle w:val="NoSpacing"/>
        <w:rPr>
          <w:rFonts w:cs="Calibri"/>
        </w:rPr>
      </w:pPr>
      <w:r w:rsidRPr="003F277E">
        <w:rPr>
          <w:rFonts w:cs="Calibri"/>
        </w:rPr>
        <w:t>Signed:</w:t>
      </w:r>
      <w:r w:rsidR="00EB4C91" w:rsidRPr="003F277E">
        <w:rPr>
          <w:rFonts w:cs="Calibri"/>
        </w:rPr>
        <w:t xml:space="preserve"> </w:t>
      </w:r>
      <w:r w:rsidR="008E488A" w:rsidRPr="003F277E">
        <w:rPr>
          <w:rFonts w:cs="Calibri"/>
          <w:i/>
        </w:rPr>
        <w:t>Rhona Holloway</w:t>
      </w:r>
    </w:p>
    <w:p w14:paraId="6647798A" w14:textId="77777777" w:rsidR="009F4468" w:rsidRPr="003F277E" w:rsidRDefault="009F4468" w:rsidP="009F4468">
      <w:pPr>
        <w:pStyle w:val="NoSpacing"/>
        <w:rPr>
          <w:rFonts w:cs="Calibri"/>
          <w:u w:val="single"/>
        </w:rPr>
      </w:pPr>
      <w:r w:rsidRPr="003F277E">
        <w:rPr>
          <w:rFonts w:cs="Calibri"/>
          <w:u w:val="single"/>
        </w:rPr>
        <w:t>Clerk to the Parish Council</w:t>
      </w:r>
    </w:p>
    <w:p w14:paraId="5F0E8669" w14:textId="27993ECA" w:rsidR="002E3F6C" w:rsidRPr="003F277E" w:rsidRDefault="000E5DFF" w:rsidP="004417A2">
      <w:pPr>
        <w:pStyle w:val="NoSpacing"/>
        <w:rPr>
          <w:rFonts w:cs="Calibri"/>
        </w:rPr>
      </w:pPr>
      <w:r>
        <w:rPr>
          <w:rFonts w:cs="Calibri"/>
        </w:rPr>
        <w:t>10</w:t>
      </w:r>
      <w:r w:rsidRPr="000E5DFF">
        <w:rPr>
          <w:rFonts w:cs="Calibri"/>
          <w:vertAlign w:val="superscript"/>
        </w:rPr>
        <w:t>th</w:t>
      </w:r>
      <w:r>
        <w:rPr>
          <w:rFonts w:cs="Calibri"/>
        </w:rPr>
        <w:t xml:space="preserve"> </w:t>
      </w:r>
      <w:r w:rsidR="003F277E" w:rsidRPr="003F277E">
        <w:rPr>
          <w:rFonts w:cs="Calibri"/>
        </w:rPr>
        <w:t>September</w:t>
      </w:r>
      <w:r w:rsidR="002529DF" w:rsidRPr="003F277E">
        <w:rPr>
          <w:rFonts w:cs="Calibri"/>
        </w:rPr>
        <w:t xml:space="preserve"> </w:t>
      </w:r>
      <w:r w:rsidR="008E488A" w:rsidRPr="003F277E">
        <w:rPr>
          <w:rFonts w:cs="Calibri"/>
        </w:rPr>
        <w:t>2025</w:t>
      </w:r>
    </w:p>
    <w:p w14:paraId="4B475DD5" w14:textId="77777777" w:rsidR="00682786" w:rsidRPr="002529DF" w:rsidRDefault="00A353C2" w:rsidP="00E6741B">
      <w:pPr>
        <w:pStyle w:val="western"/>
        <w:spacing w:before="0" w:beforeAutospacing="0" w:after="0"/>
        <w:jc w:val="center"/>
        <w:rPr>
          <w:rFonts w:ascii="Calibri" w:hAnsi="Calibri" w:cs="Calibri"/>
          <w:b/>
          <w:sz w:val="32"/>
          <w:szCs w:val="32"/>
          <w:u w:val="single"/>
        </w:rPr>
      </w:pPr>
      <w:r w:rsidRPr="002529DF">
        <w:rPr>
          <w:rFonts w:ascii="Calibri" w:hAnsi="Calibri" w:cs="Calibri"/>
          <w:b/>
          <w:sz w:val="32"/>
          <w:szCs w:val="32"/>
          <w:u w:val="single"/>
        </w:rPr>
        <w:t>Agend</w:t>
      </w:r>
      <w:r w:rsidR="00F84B5A" w:rsidRPr="002529DF">
        <w:rPr>
          <w:rFonts w:ascii="Calibri" w:hAnsi="Calibri" w:cs="Calibri"/>
          <w:b/>
          <w:sz w:val="32"/>
          <w:szCs w:val="32"/>
          <w:u w:val="single"/>
        </w:rPr>
        <w:t>a</w:t>
      </w:r>
    </w:p>
    <w:p w14:paraId="0BE79F9B" w14:textId="77777777" w:rsidR="00C3526A" w:rsidRPr="00835CC7" w:rsidRDefault="00C3526A" w:rsidP="00682786">
      <w:pPr>
        <w:pStyle w:val="western"/>
        <w:spacing w:before="0" w:beforeAutospacing="0" w:after="0"/>
        <w:rPr>
          <w:rFonts w:ascii="Calibri" w:hAnsi="Calibri" w:cs="Calibri"/>
          <w:bCs/>
          <w:sz w:val="26"/>
          <w:szCs w:val="26"/>
          <w:u w:val="single"/>
        </w:rPr>
      </w:pPr>
    </w:p>
    <w:p w14:paraId="4E1F71BC" w14:textId="5CC0E948" w:rsidR="00A03D24" w:rsidRPr="00835CC7" w:rsidRDefault="005933E0" w:rsidP="00EB3556">
      <w:pPr>
        <w:pStyle w:val="western"/>
        <w:spacing w:before="0" w:beforeAutospacing="0" w:after="0" w:line="276" w:lineRule="auto"/>
        <w:rPr>
          <w:rFonts w:ascii="Calibri" w:hAnsi="Calibri" w:cs="Calibri"/>
          <w:sz w:val="26"/>
          <w:szCs w:val="26"/>
        </w:rPr>
      </w:pPr>
      <w:r w:rsidRPr="00835CC7">
        <w:rPr>
          <w:rFonts w:ascii="Calibri" w:hAnsi="Calibri" w:cs="Calibri"/>
          <w:sz w:val="26"/>
          <w:szCs w:val="26"/>
        </w:rPr>
        <w:t>0</w:t>
      </w:r>
      <w:r w:rsidR="003F277E" w:rsidRPr="00835CC7">
        <w:rPr>
          <w:rFonts w:ascii="Calibri" w:hAnsi="Calibri" w:cs="Calibri"/>
          <w:sz w:val="26"/>
          <w:szCs w:val="26"/>
        </w:rPr>
        <w:t>91</w:t>
      </w:r>
      <w:r w:rsidRPr="00835CC7">
        <w:rPr>
          <w:rFonts w:ascii="Calibri" w:hAnsi="Calibri" w:cs="Calibri"/>
          <w:sz w:val="26"/>
          <w:szCs w:val="26"/>
        </w:rPr>
        <w:t>/25</w:t>
      </w:r>
      <w:r w:rsidR="002529DF" w:rsidRPr="00835CC7">
        <w:rPr>
          <w:rFonts w:ascii="Calibri" w:hAnsi="Calibri" w:cs="Calibri"/>
          <w:sz w:val="26"/>
          <w:szCs w:val="26"/>
        </w:rPr>
        <w:t xml:space="preserve">: </w:t>
      </w:r>
      <w:r w:rsidR="00993C4F" w:rsidRPr="00835CC7">
        <w:rPr>
          <w:rFonts w:ascii="Calibri" w:hAnsi="Calibri" w:cs="Calibri"/>
          <w:sz w:val="26"/>
          <w:szCs w:val="26"/>
        </w:rPr>
        <w:t>To accept public representation (max. 10 minutes</w:t>
      </w:r>
      <w:r w:rsidR="00DC1A28" w:rsidRPr="00835CC7">
        <w:rPr>
          <w:rFonts w:ascii="Calibri" w:hAnsi="Calibri" w:cs="Calibri"/>
          <w:sz w:val="26"/>
          <w:szCs w:val="26"/>
        </w:rPr>
        <w:t>)</w:t>
      </w:r>
    </w:p>
    <w:p w14:paraId="275B2007" w14:textId="4961F9F0" w:rsidR="00EF5A71" w:rsidRPr="00835CC7" w:rsidRDefault="005933E0" w:rsidP="00EB3556">
      <w:pPr>
        <w:pStyle w:val="western"/>
        <w:spacing w:before="0" w:beforeAutospacing="0" w:after="0" w:line="276" w:lineRule="auto"/>
        <w:rPr>
          <w:rFonts w:ascii="Calibri" w:hAnsi="Calibri" w:cs="Calibri"/>
          <w:sz w:val="26"/>
          <w:szCs w:val="26"/>
        </w:rPr>
      </w:pPr>
      <w:r w:rsidRPr="00835CC7">
        <w:rPr>
          <w:rFonts w:ascii="Calibri" w:hAnsi="Calibri" w:cs="Calibri"/>
          <w:sz w:val="26"/>
          <w:szCs w:val="26"/>
        </w:rPr>
        <w:t>0</w:t>
      </w:r>
      <w:r w:rsidR="003F277E" w:rsidRPr="00835CC7">
        <w:rPr>
          <w:rFonts w:ascii="Calibri" w:hAnsi="Calibri" w:cs="Calibri"/>
          <w:sz w:val="26"/>
          <w:szCs w:val="26"/>
        </w:rPr>
        <w:t>92</w:t>
      </w:r>
      <w:r w:rsidRPr="00835CC7">
        <w:rPr>
          <w:rFonts w:ascii="Calibri" w:hAnsi="Calibri" w:cs="Calibri"/>
          <w:sz w:val="26"/>
          <w:szCs w:val="26"/>
        </w:rPr>
        <w:t>/25</w:t>
      </w:r>
      <w:r w:rsidR="002529DF" w:rsidRPr="00835CC7">
        <w:rPr>
          <w:rFonts w:ascii="Calibri" w:hAnsi="Calibri" w:cs="Calibri"/>
          <w:sz w:val="26"/>
          <w:szCs w:val="26"/>
        </w:rPr>
        <w:t xml:space="preserve">: </w:t>
      </w:r>
      <w:r w:rsidR="00D16AE2" w:rsidRPr="00835CC7">
        <w:rPr>
          <w:rFonts w:ascii="Calibri" w:hAnsi="Calibri" w:cs="Calibri"/>
          <w:sz w:val="26"/>
          <w:szCs w:val="26"/>
        </w:rPr>
        <w:t xml:space="preserve">To receive and accept </w:t>
      </w:r>
      <w:r w:rsidR="00835CC7" w:rsidRPr="00835CC7">
        <w:rPr>
          <w:rFonts w:ascii="Calibri" w:hAnsi="Calibri" w:cs="Calibri"/>
          <w:sz w:val="26"/>
          <w:szCs w:val="26"/>
        </w:rPr>
        <w:t>a</w:t>
      </w:r>
      <w:r w:rsidR="00EF5A71" w:rsidRPr="00835CC7">
        <w:rPr>
          <w:rFonts w:ascii="Calibri" w:hAnsi="Calibri" w:cs="Calibri"/>
          <w:sz w:val="26"/>
          <w:szCs w:val="26"/>
        </w:rPr>
        <w:t>pologies</w:t>
      </w:r>
    </w:p>
    <w:p w14:paraId="6DE86124" w14:textId="7443AFB4" w:rsidR="00487CA2" w:rsidRPr="00835CC7" w:rsidRDefault="005933E0" w:rsidP="00EB3556">
      <w:pPr>
        <w:pStyle w:val="western"/>
        <w:spacing w:before="0" w:beforeAutospacing="0" w:after="0" w:line="276" w:lineRule="auto"/>
        <w:rPr>
          <w:rFonts w:ascii="Calibri" w:hAnsi="Calibri" w:cs="Calibri"/>
          <w:sz w:val="26"/>
          <w:szCs w:val="26"/>
        </w:rPr>
      </w:pPr>
      <w:r w:rsidRPr="00835CC7">
        <w:rPr>
          <w:rFonts w:ascii="Calibri" w:hAnsi="Calibri" w:cs="Calibri"/>
          <w:sz w:val="26"/>
          <w:szCs w:val="26"/>
        </w:rPr>
        <w:t>0</w:t>
      </w:r>
      <w:r w:rsidR="003F277E" w:rsidRPr="00835CC7">
        <w:rPr>
          <w:rFonts w:ascii="Calibri" w:hAnsi="Calibri" w:cs="Calibri"/>
          <w:sz w:val="26"/>
          <w:szCs w:val="26"/>
        </w:rPr>
        <w:t>93</w:t>
      </w:r>
      <w:r w:rsidRPr="00835CC7">
        <w:rPr>
          <w:rFonts w:ascii="Calibri" w:hAnsi="Calibri" w:cs="Calibri"/>
          <w:sz w:val="26"/>
          <w:szCs w:val="26"/>
        </w:rPr>
        <w:t>/25</w:t>
      </w:r>
      <w:r w:rsidR="002529DF" w:rsidRPr="00835CC7">
        <w:rPr>
          <w:rFonts w:ascii="Calibri" w:hAnsi="Calibri" w:cs="Calibri"/>
          <w:sz w:val="26"/>
          <w:szCs w:val="26"/>
        </w:rPr>
        <w:t xml:space="preserve">: </w:t>
      </w:r>
      <w:r w:rsidR="00D16AE2" w:rsidRPr="00835CC7">
        <w:rPr>
          <w:rFonts w:ascii="Calibri" w:hAnsi="Calibri" w:cs="Calibri"/>
          <w:sz w:val="26"/>
          <w:szCs w:val="26"/>
        </w:rPr>
        <w:t xml:space="preserve">To receive </w:t>
      </w:r>
      <w:r w:rsidR="00835CC7" w:rsidRPr="00835CC7">
        <w:rPr>
          <w:rFonts w:ascii="Calibri" w:hAnsi="Calibri" w:cs="Calibri"/>
          <w:sz w:val="26"/>
          <w:szCs w:val="26"/>
        </w:rPr>
        <w:t>d</w:t>
      </w:r>
      <w:r w:rsidR="00A353C2" w:rsidRPr="00835CC7">
        <w:rPr>
          <w:rFonts w:ascii="Calibri" w:hAnsi="Calibri" w:cs="Calibri"/>
          <w:sz w:val="26"/>
          <w:szCs w:val="26"/>
        </w:rPr>
        <w:t>eclarations of interest</w:t>
      </w:r>
    </w:p>
    <w:p w14:paraId="6306D63C" w14:textId="3F00D80F" w:rsidR="00F63180" w:rsidRPr="00835CC7" w:rsidRDefault="005933E0" w:rsidP="00EB3556">
      <w:pPr>
        <w:pStyle w:val="western"/>
        <w:spacing w:before="0" w:beforeAutospacing="0" w:after="0" w:line="276" w:lineRule="auto"/>
        <w:rPr>
          <w:rFonts w:ascii="Calibri" w:hAnsi="Calibri" w:cs="Calibri"/>
          <w:sz w:val="26"/>
          <w:szCs w:val="26"/>
        </w:rPr>
      </w:pPr>
      <w:r w:rsidRPr="00835CC7">
        <w:rPr>
          <w:rFonts w:ascii="Calibri" w:hAnsi="Calibri" w:cs="Calibri"/>
          <w:sz w:val="26"/>
          <w:szCs w:val="26"/>
        </w:rPr>
        <w:t>0</w:t>
      </w:r>
      <w:r w:rsidR="003F277E" w:rsidRPr="00835CC7">
        <w:rPr>
          <w:rFonts w:ascii="Calibri" w:hAnsi="Calibri" w:cs="Calibri"/>
          <w:sz w:val="26"/>
          <w:szCs w:val="26"/>
        </w:rPr>
        <w:t>94</w:t>
      </w:r>
      <w:r w:rsidRPr="00835CC7">
        <w:rPr>
          <w:rFonts w:ascii="Calibri" w:hAnsi="Calibri" w:cs="Calibri"/>
          <w:sz w:val="26"/>
          <w:szCs w:val="26"/>
        </w:rPr>
        <w:t>/25</w:t>
      </w:r>
      <w:r w:rsidR="002529DF" w:rsidRPr="00835CC7">
        <w:rPr>
          <w:rFonts w:ascii="Calibri" w:hAnsi="Calibri" w:cs="Calibri"/>
          <w:sz w:val="26"/>
          <w:szCs w:val="26"/>
        </w:rPr>
        <w:t xml:space="preserve">: </w:t>
      </w:r>
      <w:r w:rsidR="00D16AE2" w:rsidRPr="00835CC7">
        <w:rPr>
          <w:rFonts w:ascii="Calibri" w:hAnsi="Calibri" w:cs="Calibri"/>
          <w:sz w:val="26"/>
          <w:szCs w:val="26"/>
        </w:rPr>
        <w:t>To a</w:t>
      </w:r>
      <w:r w:rsidR="002460BD" w:rsidRPr="00835CC7">
        <w:rPr>
          <w:rFonts w:ascii="Calibri" w:hAnsi="Calibri" w:cs="Calibri"/>
          <w:sz w:val="26"/>
          <w:szCs w:val="26"/>
        </w:rPr>
        <w:t>ppro</w:t>
      </w:r>
      <w:r w:rsidR="00BE616D" w:rsidRPr="00835CC7">
        <w:rPr>
          <w:rFonts w:ascii="Calibri" w:hAnsi="Calibri" w:cs="Calibri"/>
          <w:sz w:val="26"/>
          <w:szCs w:val="26"/>
        </w:rPr>
        <w:t>v</w:t>
      </w:r>
      <w:r w:rsidR="003801F8" w:rsidRPr="00835CC7">
        <w:rPr>
          <w:rFonts w:ascii="Calibri" w:hAnsi="Calibri" w:cs="Calibri"/>
          <w:sz w:val="26"/>
          <w:szCs w:val="26"/>
        </w:rPr>
        <w:t>e</w:t>
      </w:r>
      <w:r w:rsidR="00BE616D" w:rsidRPr="00835CC7">
        <w:rPr>
          <w:rFonts w:ascii="Calibri" w:hAnsi="Calibri" w:cs="Calibri"/>
          <w:sz w:val="26"/>
          <w:szCs w:val="26"/>
        </w:rPr>
        <w:t xml:space="preserve"> </w:t>
      </w:r>
      <w:r w:rsidR="00835CC7" w:rsidRPr="00835CC7">
        <w:rPr>
          <w:rFonts w:ascii="Calibri" w:hAnsi="Calibri" w:cs="Calibri"/>
          <w:sz w:val="26"/>
          <w:szCs w:val="26"/>
        </w:rPr>
        <w:t>m</w:t>
      </w:r>
      <w:r w:rsidR="00AA2FD4" w:rsidRPr="00835CC7">
        <w:rPr>
          <w:rFonts w:ascii="Calibri" w:hAnsi="Calibri" w:cs="Calibri"/>
          <w:sz w:val="26"/>
          <w:szCs w:val="26"/>
        </w:rPr>
        <w:t>inutes</w:t>
      </w:r>
      <w:r w:rsidR="005439BC" w:rsidRPr="00835CC7">
        <w:rPr>
          <w:rFonts w:ascii="Calibri" w:hAnsi="Calibri" w:cs="Calibri"/>
          <w:sz w:val="26"/>
          <w:szCs w:val="26"/>
        </w:rPr>
        <w:t xml:space="preserve"> for meeting</w:t>
      </w:r>
      <w:r w:rsidR="00D479A2" w:rsidRPr="00835CC7">
        <w:rPr>
          <w:rFonts w:ascii="Calibri" w:hAnsi="Calibri" w:cs="Calibri"/>
          <w:sz w:val="26"/>
          <w:szCs w:val="26"/>
        </w:rPr>
        <w:t>s</w:t>
      </w:r>
      <w:r w:rsidR="005439BC" w:rsidRPr="00835CC7">
        <w:rPr>
          <w:rFonts w:ascii="Calibri" w:hAnsi="Calibri" w:cs="Calibri"/>
          <w:sz w:val="26"/>
          <w:szCs w:val="26"/>
        </w:rPr>
        <w:t xml:space="preserve"> held o</w:t>
      </w:r>
      <w:r w:rsidR="00A64E5E" w:rsidRPr="00835CC7">
        <w:rPr>
          <w:rFonts w:ascii="Calibri" w:hAnsi="Calibri" w:cs="Calibri"/>
          <w:sz w:val="26"/>
          <w:szCs w:val="26"/>
        </w:rPr>
        <w:t xml:space="preserve">n </w:t>
      </w:r>
      <w:r w:rsidR="003F277E" w:rsidRPr="00835CC7">
        <w:rPr>
          <w:rFonts w:ascii="Calibri" w:hAnsi="Calibri" w:cs="Calibri"/>
          <w:sz w:val="26"/>
          <w:szCs w:val="26"/>
        </w:rPr>
        <w:t>16</w:t>
      </w:r>
      <w:r w:rsidR="003F277E" w:rsidRPr="00835CC7">
        <w:rPr>
          <w:rFonts w:ascii="Calibri" w:hAnsi="Calibri" w:cs="Calibri"/>
          <w:sz w:val="26"/>
          <w:szCs w:val="26"/>
          <w:vertAlign w:val="superscript"/>
        </w:rPr>
        <w:t>th</w:t>
      </w:r>
      <w:r w:rsidR="003F277E" w:rsidRPr="00835CC7">
        <w:rPr>
          <w:rFonts w:ascii="Calibri" w:hAnsi="Calibri" w:cs="Calibri"/>
          <w:sz w:val="26"/>
          <w:szCs w:val="26"/>
        </w:rPr>
        <w:t xml:space="preserve"> July</w:t>
      </w:r>
      <w:r w:rsidR="002529DF" w:rsidRPr="00835CC7">
        <w:rPr>
          <w:rFonts w:ascii="Calibri" w:hAnsi="Calibri" w:cs="Calibri"/>
          <w:sz w:val="26"/>
          <w:szCs w:val="26"/>
        </w:rPr>
        <w:t xml:space="preserve"> 2025</w:t>
      </w:r>
    </w:p>
    <w:p w14:paraId="1855969D" w14:textId="3BE8DF03" w:rsidR="00417CF6" w:rsidRPr="00835CC7" w:rsidRDefault="005933E0" w:rsidP="00EB3556">
      <w:pPr>
        <w:pStyle w:val="western"/>
        <w:spacing w:before="0" w:beforeAutospacing="0" w:after="0" w:line="276" w:lineRule="auto"/>
        <w:rPr>
          <w:rFonts w:ascii="Calibri" w:hAnsi="Calibri" w:cs="Calibri"/>
          <w:sz w:val="26"/>
          <w:szCs w:val="26"/>
        </w:rPr>
      </w:pPr>
      <w:r w:rsidRPr="00835CC7">
        <w:rPr>
          <w:rFonts w:ascii="Calibri" w:hAnsi="Calibri" w:cs="Calibri"/>
          <w:sz w:val="26"/>
          <w:szCs w:val="26"/>
        </w:rPr>
        <w:t>0</w:t>
      </w:r>
      <w:r w:rsidR="003F277E" w:rsidRPr="00835CC7">
        <w:rPr>
          <w:rFonts w:ascii="Calibri" w:hAnsi="Calibri" w:cs="Calibri"/>
          <w:sz w:val="26"/>
          <w:szCs w:val="26"/>
        </w:rPr>
        <w:t>95</w:t>
      </w:r>
      <w:r w:rsidRPr="00835CC7">
        <w:rPr>
          <w:rFonts w:ascii="Calibri" w:hAnsi="Calibri" w:cs="Calibri"/>
          <w:sz w:val="26"/>
          <w:szCs w:val="26"/>
        </w:rPr>
        <w:t>/25</w:t>
      </w:r>
      <w:r w:rsidR="002529DF" w:rsidRPr="00835CC7">
        <w:rPr>
          <w:rFonts w:ascii="Calibri" w:hAnsi="Calibri" w:cs="Calibri"/>
          <w:sz w:val="26"/>
          <w:szCs w:val="26"/>
        </w:rPr>
        <w:t xml:space="preserve">: </w:t>
      </w:r>
      <w:r w:rsidR="00D16AE2" w:rsidRPr="00835CC7">
        <w:rPr>
          <w:rFonts w:ascii="Calibri" w:hAnsi="Calibri" w:cs="Calibri"/>
          <w:sz w:val="26"/>
          <w:szCs w:val="26"/>
        </w:rPr>
        <w:t xml:space="preserve">To note </w:t>
      </w:r>
      <w:r w:rsidR="00835CC7" w:rsidRPr="00835CC7">
        <w:rPr>
          <w:rFonts w:ascii="Calibri" w:hAnsi="Calibri" w:cs="Calibri"/>
          <w:sz w:val="26"/>
          <w:szCs w:val="26"/>
        </w:rPr>
        <w:t>m</w:t>
      </w:r>
      <w:r w:rsidR="007D6959" w:rsidRPr="00835CC7">
        <w:rPr>
          <w:rFonts w:ascii="Calibri" w:hAnsi="Calibri" w:cs="Calibri"/>
          <w:sz w:val="26"/>
          <w:szCs w:val="26"/>
        </w:rPr>
        <w:t>atters Arising</w:t>
      </w:r>
    </w:p>
    <w:p w14:paraId="267FBE35" w14:textId="7A38D148" w:rsidR="00575350" w:rsidRPr="00835CC7" w:rsidRDefault="005933E0" w:rsidP="00EB3556">
      <w:pPr>
        <w:pStyle w:val="western"/>
        <w:spacing w:before="0" w:beforeAutospacing="0" w:after="0" w:line="276" w:lineRule="auto"/>
        <w:rPr>
          <w:rFonts w:ascii="Calibri" w:hAnsi="Calibri" w:cs="Calibri"/>
          <w:sz w:val="26"/>
          <w:szCs w:val="26"/>
        </w:rPr>
      </w:pPr>
      <w:r w:rsidRPr="00835CC7">
        <w:rPr>
          <w:rFonts w:ascii="Calibri" w:hAnsi="Calibri" w:cs="Calibri"/>
          <w:sz w:val="26"/>
          <w:szCs w:val="26"/>
        </w:rPr>
        <w:t>0</w:t>
      </w:r>
      <w:r w:rsidR="003F277E" w:rsidRPr="00835CC7">
        <w:rPr>
          <w:rFonts w:ascii="Calibri" w:hAnsi="Calibri" w:cs="Calibri"/>
          <w:sz w:val="26"/>
          <w:szCs w:val="26"/>
        </w:rPr>
        <w:t>96</w:t>
      </w:r>
      <w:r w:rsidRPr="00835CC7">
        <w:rPr>
          <w:rFonts w:ascii="Calibri" w:hAnsi="Calibri" w:cs="Calibri"/>
          <w:sz w:val="26"/>
          <w:szCs w:val="26"/>
        </w:rPr>
        <w:t>/25</w:t>
      </w:r>
      <w:r w:rsidR="002529DF" w:rsidRPr="00835CC7">
        <w:rPr>
          <w:rFonts w:ascii="Calibri" w:hAnsi="Calibri" w:cs="Calibri"/>
          <w:sz w:val="26"/>
          <w:szCs w:val="26"/>
        </w:rPr>
        <w:t>:</w:t>
      </w:r>
      <w:r w:rsidR="00575350" w:rsidRPr="00835CC7">
        <w:rPr>
          <w:rFonts w:ascii="Calibri" w:hAnsi="Calibri" w:cs="Calibri"/>
          <w:sz w:val="26"/>
          <w:szCs w:val="26"/>
        </w:rPr>
        <w:t xml:space="preserve"> To receive the Chairman’s Report</w:t>
      </w:r>
    </w:p>
    <w:p w14:paraId="0DB0C170" w14:textId="39529C43" w:rsidR="00EF5A71" w:rsidRPr="00835CC7" w:rsidRDefault="005933E0" w:rsidP="00EB3556">
      <w:pPr>
        <w:pStyle w:val="western"/>
        <w:spacing w:before="0" w:beforeAutospacing="0" w:after="0" w:line="276" w:lineRule="auto"/>
        <w:rPr>
          <w:rFonts w:ascii="Calibri" w:hAnsi="Calibri" w:cs="Calibri"/>
          <w:sz w:val="26"/>
          <w:szCs w:val="26"/>
        </w:rPr>
      </w:pPr>
      <w:r w:rsidRPr="00835CC7">
        <w:rPr>
          <w:rFonts w:ascii="Calibri" w:hAnsi="Calibri" w:cs="Calibri"/>
          <w:sz w:val="26"/>
          <w:szCs w:val="26"/>
        </w:rPr>
        <w:t>0</w:t>
      </w:r>
      <w:r w:rsidR="003F277E" w:rsidRPr="00835CC7">
        <w:rPr>
          <w:rFonts w:ascii="Calibri" w:hAnsi="Calibri" w:cs="Calibri"/>
          <w:sz w:val="26"/>
          <w:szCs w:val="26"/>
        </w:rPr>
        <w:t>9</w:t>
      </w:r>
      <w:r w:rsidR="00A921A9" w:rsidRPr="00835CC7">
        <w:rPr>
          <w:rFonts w:ascii="Calibri" w:hAnsi="Calibri" w:cs="Calibri"/>
          <w:sz w:val="26"/>
          <w:szCs w:val="26"/>
        </w:rPr>
        <w:t>6</w:t>
      </w:r>
      <w:r w:rsidRPr="00835CC7">
        <w:rPr>
          <w:rFonts w:ascii="Calibri" w:hAnsi="Calibri" w:cs="Calibri"/>
          <w:sz w:val="26"/>
          <w:szCs w:val="26"/>
        </w:rPr>
        <w:t>/25</w:t>
      </w:r>
      <w:r w:rsidR="002529DF" w:rsidRPr="00835CC7">
        <w:rPr>
          <w:rFonts w:ascii="Calibri" w:hAnsi="Calibri" w:cs="Calibri"/>
          <w:sz w:val="26"/>
          <w:szCs w:val="26"/>
        </w:rPr>
        <w:t xml:space="preserve">: </w:t>
      </w:r>
      <w:r w:rsidR="00D16AE2" w:rsidRPr="00835CC7">
        <w:rPr>
          <w:rFonts w:ascii="Calibri" w:hAnsi="Calibri" w:cs="Calibri"/>
          <w:sz w:val="26"/>
          <w:szCs w:val="26"/>
        </w:rPr>
        <w:t xml:space="preserve">To receive </w:t>
      </w:r>
      <w:r w:rsidR="00835CC7" w:rsidRPr="00835CC7">
        <w:rPr>
          <w:rFonts w:ascii="Calibri" w:hAnsi="Calibri" w:cs="Calibri"/>
          <w:sz w:val="26"/>
          <w:szCs w:val="26"/>
        </w:rPr>
        <w:t>r</w:t>
      </w:r>
      <w:r w:rsidR="00EF5A71" w:rsidRPr="00835CC7">
        <w:rPr>
          <w:rFonts w:ascii="Calibri" w:hAnsi="Calibri" w:cs="Calibri"/>
          <w:sz w:val="26"/>
          <w:szCs w:val="26"/>
        </w:rPr>
        <w:t>eports from District and County Councillors</w:t>
      </w:r>
    </w:p>
    <w:p w14:paraId="50F9926B" w14:textId="2AEC5D74" w:rsidR="00EB3556" w:rsidRPr="00835CC7" w:rsidRDefault="005933E0" w:rsidP="00CD3432">
      <w:pPr>
        <w:pStyle w:val="western"/>
        <w:spacing w:before="0" w:beforeAutospacing="0" w:after="0" w:line="276" w:lineRule="auto"/>
        <w:ind w:left="720" w:hanging="720"/>
        <w:rPr>
          <w:rFonts w:ascii="Calibri" w:hAnsi="Calibri" w:cs="Calibri"/>
          <w:sz w:val="26"/>
          <w:szCs w:val="26"/>
        </w:rPr>
      </w:pPr>
      <w:r w:rsidRPr="00835CC7">
        <w:rPr>
          <w:rFonts w:ascii="Calibri" w:hAnsi="Calibri" w:cs="Calibri"/>
          <w:sz w:val="26"/>
          <w:szCs w:val="26"/>
        </w:rPr>
        <w:t>0</w:t>
      </w:r>
      <w:r w:rsidR="003F277E" w:rsidRPr="00835CC7">
        <w:rPr>
          <w:rFonts w:ascii="Calibri" w:hAnsi="Calibri" w:cs="Calibri"/>
          <w:sz w:val="26"/>
          <w:szCs w:val="26"/>
        </w:rPr>
        <w:t>97</w:t>
      </w:r>
      <w:r w:rsidRPr="00835CC7">
        <w:rPr>
          <w:rFonts w:ascii="Calibri" w:hAnsi="Calibri" w:cs="Calibri"/>
          <w:sz w:val="26"/>
          <w:szCs w:val="26"/>
        </w:rPr>
        <w:t>/25</w:t>
      </w:r>
      <w:r w:rsidR="002529DF" w:rsidRPr="00835CC7">
        <w:rPr>
          <w:rFonts w:ascii="Calibri" w:hAnsi="Calibri" w:cs="Calibri"/>
          <w:sz w:val="26"/>
          <w:szCs w:val="26"/>
        </w:rPr>
        <w:t xml:space="preserve">: </w:t>
      </w:r>
      <w:r w:rsidR="001D28A9" w:rsidRPr="00835CC7">
        <w:rPr>
          <w:rFonts w:ascii="Calibri" w:hAnsi="Calibri" w:cs="Calibri"/>
          <w:sz w:val="26"/>
          <w:szCs w:val="26"/>
        </w:rPr>
        <w:t xml:space="preserve">To receive updates </w:t>
      </w:r>
      <w:r w:rsidR="00457829" w:rsidRPr="00835CC7">
        <w:rPr>
          <w:rFonts w:ascii="Calibri" w:hAnsi="Calibri" w:cs="Calibri"/>
          <w:sz w:val="26"/>
          <w:szCs w:val="26"/>
        </w:rPr>
        <w:t xml:space="preserve">on </w:t>
      </w:r>
      <w:r w:rsidR="0099428B">
        <w:rPr>
          <w:rFonts w:ascii="Calibri" w:hAnsi="Calibri" w:cs="Calibri"/>
          <w:sz w:val="26"/>
          <w:szCs w:val="26"/>
        </w:rPr>
        <w:t>g</w:t>
      </w:r>
      <w:r w:rsidR="00A921A9" w:rsidRPr="00835CC7">
        <w:rPr>
          <w:rFonts w:ascii="Calibri" w:hAnsi="Calibri" w:cs="Calibri"/>
          <w:sz w:val="26"/>
          <w:szCs w:val="26"/>
        </w:rPr>
        <w:t>reen spaces/burial ground, and rights of way</w:t>
      </w:r>
    </w:p>
    <w:p w14:paraId="1172FD92" w14:textId="04BFDE81" w:rsidR="0022672B" w:rsidRPr="00835CC7" w:rsidRDefault="00890F9A" w:rsidP="003F277E">
      <w:pPr>
        <w:pStyle w:val="western"/>
        <w:numPr>
          <w:ilvl w:val="0"/>
          <w:numId w:val="6"/>
        </w:numPr>
        <w:spacing w:before="0" w:beforeAutospacing="0" w:after="0" w:line="276" w:lineRule="auto"/>
        <w:rPr>
          <w:rFonts w:ascii="Calibri" w:hAnsi="Calibri" w:cs="Calibri"/>
          <w:sz w:val="26"/>
          <w:szCs w:val="26"/>
        </w:rPr>
      </w:pPr>
      <w:r w:rsidRPr="00835CC7">
        <w:rPr>
          <w:rFonts w:ascii="Calibri" w:hAnsi="Calibri" w:cs="Calibri"/>
          <w:sz w:val="26"/>
          <w:szCs w:val="26"/>
        </w:rPr>
        <w:t>To</w:t>
      </w:r>
      <w:r w:rsidR="00A03D24" w:rsidRPr="00835CC7">
        <w:rPr>
          <w:rFonts w:ascii="Calibri" w:hAnsi="Calibri" w:cs="Calibri"/>
          <w:sz w:val="26"/>
          <w:szCs w:val="26"/>
        </w:rPr>
        <w:t xml:space="preserve"> receive update</w:t>
      </w:r>
      <w:r w:rsidR="002F397B" w:rsidRPr="00835CC7">
        <w:rPr>
          <w:rFonts w:ascii="Calibri" w:hAnsi="Calibri" w:cs="Calibri"/>
          <w:sz w:val="26"/>
          <w:szCs w:val="26"/>
        </w:rPr>
        <w:t xml:space="preserve"> from CVG</w:t>
      </w:r>
    </w:p>
    <w:p w14:paraId="037696B2" w14:textId="7C7BAF43" w:rsidR="00575350" w:rsidRPr="00835CC7" w:rsidRDefault="00A22909" w:rsidP="003F277E">
      <w:pPr>
        <w:pStyle w:val="western"/>
        <w:numPr>
          <w:ilvl w:val="0"/>
          <w:numId w:val="6"/>
        </w:numPr>
        <w:spacing w:before="0" w:beforeAutospacing="0" w:after="0" w:line="276" w:lineRule="auto"/>
        <w:rPr>
          <w:rFonts w:ascii="Calibri" w:hAnsi="Calibri" w:cs="Calibri"/>
          <w:sz w:val="26"/>
          <w:szCs w:val="26"/>
        </w:rPr>
      </w:pPr>
      <w:r w:rsidRPr="00835CC7">
        <w:rPr>
          <w:rFonts w:ascii="Calibri" w:hAnsi="Calibri" w:cs="Calibri"/>
          <w:sz w:val="26"/>
          <w:szCs w:val="26"/>
        </w:rPr>
        <w:t>To receive report on footpaths/dog bins</w:t>
      </w:r>
    </w:p>
    <w:p w14:paraId="777FD72B" w14:textId="3EC35496" w:rsidR="00281315" w:rsidRPr="00835CC7" w:rsidRDefault="00A22909" w:rsidP="003F277E">
      <w:pPr>
        <w:pStyle w:val="western"/>
        <w:numPr>
          <w:ilvl w:val="0"/>
          <w:numId w:val="6"/>
        </w:numPr>
        <w:spacing w:before="0" w:beforeAutospacing="0" w:after="0" w:line="276" w:lineRule="auto"/>
        <w:rPr>
          <w:rFonts w:ascii="Calibri" w:hAnsi="Calibri" w:cs="Calibri"/>
          <w:sz w:val="26"/>
          <w:szCs w:val="26"/>
        </w:rPr>
      </w:pPr>
      <w:r w:rsidRPr="00835CC7">
        <w:rPr>
          <w:rFonts w:ascii="Calibri" w:hAnsi="Calibri" w:cs="Calibri"/>
          <w:sz w:val="26"/>
          <w:szCs w:val="26"/>
        </w:rPr>
        <w:t>To receive playground update</w:t>
      </w:r>
    </w:p>
    <w:p w14:paraId="7E6E88C6" w14:textId="232A3FBC" w:rsidR="005B6D87" w:rsidRPr="00835CC7" w:rsidRDefault="005933E0" w:rsidP="00FA221E">
      <w:pPr>
        <w:pStyle w:val="western"/>
        <w:spacing w:before="0" w:beforeAutospacing="0" w:after="0" w:line="276" w:lineRule="auto"/>
        <w:rPr>
          <w:rFonts w:ascii="Calibri" w:hAnsi="Calibri" w:cs="Calibri"/>
          <w:sz w:val="26"/>
          <w:szCs w:val="26"/>
        </w:rPr>
      </w:pPr>
      <w:r w:rsidRPr="00835CC7">
        <w:rPr>
          <w:rFonts w:ascii="Calibri" w:hAnsi="Calibri" w:cs="Calibri"/>
          <w:sz w:val="26"/>
          <w:szCs w:val="26"/>
        </w:rPr>
        <w:t>0</w:t>
      </w:r>
      <w:r w:rsidR="003F277E" w:rsidRPr="00835CC7">
        <w:rPr>
          <w:rFonts w:ascii="Calibri" w:hAnsi="Calibri" w:cs="Calibri"/>
          <w:sz w:val="26"/>
          <w:szCs w:val="26"/>
        </w:rPr>
        <w:t>98</w:t>
      </w:r>
      <w:r w:rsidR="00A921A9" w:rsidRPr="00835CC7">
        <w:rPr>
          <w:rFonts w:ascii="Calibri" w:hAnsi="Calibri" w:cs="Calibri"/>
          <w:sz w:val="26"/>
          <w:szCs w:val="26"/>
        </w:rPr>
        <w:t>/</w:t>
      </w:r>
      <w:r w:rsidRPr="00835CC7">
        <w:rPr>
          <w:rFonts w:ascii="Calibri" w:hAnsi="Calibri" w:cs="Calibri"/>
          <w:sz w:val="26"/>
          <w:szCs w:val="26"/>
        </w:rPr>
        <w:t>25</w:t>
      </w:r>
      <w:r w:rsidR="002529DF" w:rsidRPr="00835CC7">
        <w:rPr>
          <w:rFonts w:ascii="Calibri" w:hAnsi="Calibri" w:cs="Calibri"/>
          <w:sz w:val="26"/>
          <w:szCs w:val="26"/>
        </w:rPr>
        <w:t xml:space="preserve">: </w:t>
      </w:r>
      <w:r w:rsidR="001D28A9" w:rsidRPr="00835CC7">
        <w:rPr>
          <w:rFonts w:ascii="Calibri" w:hAnsi="Calibri" w:cs="Calibri"/>
          <w:sz w:val="26"/>
          <w:szCs w:val="26"/>
        </w:rPr>
        <w:t xml:space="preserve">To receive and action </w:t>
      </w:r>
      <w:r w:rsidR="006B22F6" w:rsidRPr="00835CC7">
        <w:rPr>
          <w:rFonts w:ascii="Calibri" w:hAnsi="Calibri" w:cs="Calibri"/>
          <w:sz w:val="26"/>
          <w:szCs w:val="26"/>
        </w:rPr>
        <w:t>Highways</w:t>
      </w:r>
      <w:r w:rsidR="001D28A9" w:rsidRPr="00835CC7">
        <w:rPr>
          <w:rFonts w:ascii="Calibri" w:hAnsi="Calibri" w:cs="Calibri"/>
          <w:sz w:val="26"/>
          <w:szCs w:val="26"/>
        </w:rPr>
        <w:t xml:space="preserve"> issues</w:t>
      </w:r>
    </w:p>
    <w:p w14:paraId="77494A59" w14:textId="2A7A1F9D" w:rsidR="003F277E" w:rsidRPr="00835CC7" w:rsidRDefault="005933E0" w:rsidP="00EB3556">
      <w:pPr>
        <w:pStyle w:val="western"/>
        <w:spacing w:before="0" w:beforeAutospacing="0" w:after="0" w:line="276" w:lineRule="auto"/>
        <w:rPr>
          <w:rFonts w:ascii="Calibri" w:hAnsi="Calibri" w:cs="Calibri"/>
          <w:sz w:val="26"/>
          <w:szCs w:val="26"/>
        </w:rPr>
      </w:pPr>
      <w:r w:rsidRPr="00835CC7">
        <w:rPr>
          <w:rFonts w:ascii="Calibri" w:hAnsi="Calibri" w:cs="Calibri"/>
          <w:sz w:val="26"/>
          <w:szCs w:val="26"/>
        </w:rPr>
        <w:t>0</w:t>
      </w:r>
      <w:r w:rsidR="003F277E" w:rsidRPr="00835CC7">
        <w:rPr>
          <w:rFonts w:ascii="Calibri" w:hAnsi="Calibri" w:cs="Calibri"/>
          <w:sz w:val="26"/>
          <w:szCs w:val="26"/>
        </w:rPr>
        <w:t>99</w:t>
      </w:r>
      <w:r w:rsidRPr="00835CC7">
        <w:rPr>
          <w:rFonts w:ascii="Calibri" w:hAnsi="Calibri" w:cs="Calibri"/>
          <w:sz w:val="26"/>
          <w:szCs w:val="26"/>
        </w:rPr>
        <w:t>/25</w:t>
      </w:r>
      <w:r w:rsidR="002529DF" w:rsidRPr="00835CC7">
        <w:rPr>
          <w:rFonts w:ascii="Calibri" w:hAnsi="Calibri" w:cs="Calibri"/>
          <w:sz w:val="26"/>
          <w:szCs w:val="26"/>
        </w:rPr>
        <w:t xml:space="preserve">: </w:t>
      </w:r>
      <w:r w:rsidR="003D2C3A" w:rsidRPr="00835CC7">
        <w:rPr>
          <w:rFonts w:ascii="Calibri" w:hAnsi="Calibri" w:cs="Calibri"/>
          <w:sz w:val="26"/>
          <w:szCs w:val="26"/>
        </w:rPr>
        <w:t>To note the Village Hall update</w:t>
      </w:r>
      <w:r w:rsidR="003F277E" w:rsidRPr="00835CC7">
        <w:rPr>
          <w:rFonts w:ascii="Calibri" w:hAnsi="Calibri" w:cs="Calibri"/>
          <w:sz w:val="26"/>
          <w:szCs w:val="26"/>
        </w:rPr>
        <w:t xml:space="preserve"> </w:t>
      </w:r>
    </w:p>
    <w:p w14:paraId="262E6F65" w14:textId="69725ABA" w:rsidR="0007163D" w:rsidRPr="00835CC7" w:rsidRDefault="00B4354C" w:rsidP="003F277E">
      <w:pPr>
        <w:pStyle w:val="western"/>
        <w:numPr>
          <w:ilvl w:val="0"/>
          <w:numId w:val="7"/>
        </w:numPr>
        <w:spacing w:before="0" w:beforeAutospacing="0" w:after="0" w:line="276" w:lineRule="auto"/>
        <w:rPr>
          <w:rFonts w:ascii="Calibri" w:hAnsi="Calibri" w:cs="Calibri"/>
          <w:sz w:val="26"/>
          <w:szCs w:val="26"/>
        </w:rPr>
      </w:pPr>
      <w:r w:rsidRPr="00835CC7">
        <w:rPr>
          <w:rFonts w:ascii="Calibri" w:hAnsi="Calibri" w:cs="Calibri"/>
          <w:sz w:val="26"/>
          <w:szCs w:val="26"/>
        </w:rPr>
        <w:t>Finance</w:t>
      </w:r>
      <w:r w:rsidR="00A03D24" w:rsidRPr="00835CC7">
        <w:rPr>
          <w:rFonts w:ascii="Calibri" w:hAnsi="Calibri" w:cs="Calibri"/>
          <w:sz w:val="26"/>
          <w:szCs w:val="26"/>
        </w:rPr>
        <w:t xml:space="preserve"> </w:t>
      </w:r>
    </w:p>
    <w:p w14:paraId="5E74329B" w14:textId="41DB8747" w:rsidR="00981EAE" w:rsidRPr="00835CC7" w:rsidRDefault="003F2B01" w:rsidP="00EB3556">
      <w:pPr>
        <w:pStyle w:val="western"/>
        <w:numPr>
          <w:ilvl w:val="0"/>
          <w:numId w:val="7"/>
        </w:numPr>
        <w:spacing w:before="0" w:beforeAutospacing="0" w:after="0" w:line="276" w:lineRule="auto"/>
        <w:rPr>
          <w:rFonts w:ascii="Calibri" w:hAnsi="Calibri" w:cs="Calibri"/>
          <w:sz w:val="26"/>
          <w:szCs w:val="26"/>
        </w:rPr>
      </w:pPr>
      <w:r w:rsidRPr="00835CC7">
        <w:rPr>
          <w:rFonts w:ascii="Calibri" w:hAnsi="Calibri" w:cs="Calibri"/>
          <w:sz w:val="26"/>
          <w:szCs w:val="26"/>
        </w:rPr>
        <w:t xml:space="preserve">Maintenance and Caretaking </w:t>
      </w:r>
    </w:p>
    <w:p w14:paraId="2AC65800" w14:textId="6D236713" w:rsidR="006A490C" w:rsidRPr="00835CC7" w:rsidRDefault="00993C4F" w:rsidP="00EB3556">
      <w:pPr>
        <w:pStyle w:val="western"/>
        <w:numPr>
          <w:ilvl w:val="0"/>
          <w:numId w:val="7"/>
        </w:numPr>
        <w:spacing w:before="0" w:beforeAutospacing="0" w:after="0" w:line="276" w:lineRule="auto"/>
        <w:rPr>
          <w:rFonts w:ascii="Calibri" w:hAnsi="Calibri" w:cs="Calibri"/>
          <w:sz w:val="26"/>
          <w:szCs w:val="26"/>
        </w:rPr>
      </w:pPr>
      <w:r w:rsidRPr="00835CC7">
        <w:rPr>
          <w:rFonts w:ascii="Calibri" w:hAnsi="Calibri" w:cs="Calibri"/>
          <w:sz w:val="26"/>
          <w:szCs w:val="26"/>
        </w:rPr>
        <w:t xml:space="preserve">To </w:t>
      </w:r>
      <w:r w:rsidR="00DC1A28" w:rsidRPr="00835CC7">
        <w:rPr>
          <w:rFonts w:ascii="Calibri" w:hAnsi="Calibri" w:cs="Calibri"/>
          <w:sz w:val="26"/>
          <w:szCs w:val="26"/>
        </w:rPr>
        <w:t>receive update</w:t>
      </w:r>
      <w:r w:rsidR="00CD3432" w:rsidRPr="00835CC7">
        <w:rPr>
          <w:rFonts w:ascii="Calibri" w:hAnsi="Calibri" w:cs="Calibri"/>
          <w:sz w:val="26"/>
          <w:szCs w:val="26"/>
        </w:rPr>
        <w:t xml:space="preserve"> on the VH roof</w:t>
      </w:r>
    </w:p>
    <w:p w14:paraId="19848BCA" w14:textId="2CE4F2E0" w:rsidR="000F7833" w:rsidRPr="00835CC7" w:rsidRDefault="00B808FD" w:rsidP="00EB3556">
      <w:pPr>
        <w:pStyle w:val="western"/>
        <w:spacing w:before="0" w:beforeAutospacing="0" w:after="0" w:line="276" w:lineRule="auto"/>
        <w:rPr>
          <w:rFonts w:ascii="Calibri" w:hAnsi="Calibri" w:cs="Calibri"/>
          <w:sz w:val="26"/>
          <w:szCs w:val="26"/>
        </w:rPr>
      </w:pPr>
      <w:r w:rsidRPr="00835CC7">
        <w:rPr>
          <w:rFonts w:ascii="Calibri" w:hAnsi="Calibri" w:cs="Calibri"/>
          <w:sz w:val="26"/>
          <w:szCs w:val="26"/>
        </w:rPr>
        <w:t>100/25:  To consider the current Bur</w:t>
      </w:r>
      <w:r w:rsidR="000F7833" w:rsidRPr="00835CC7">
        <w:rPr>
          <w:rFonts w:ascii="Calibri" w:hAnsi="Calibri" w:cs="Calibri"/>
          <w:sz w:val="26"/>
          <w:szCs w:val="26"/>
        </w:rPr>
        <w:t>ial Policy and costs</w:t>
      </w:r>
    </w:p>
    <w:p w14:paraId="162ABCDD" w14:textId="2F51DDEB" w:rsidR="00A00357" w:rsidRPr="00835CC7" w:rsidRDefault="003F277E" w:rsidP="00EB3556">
      <w:pPr>
        <w:pStyle w:val="western"/>
        <w:spacing w:before="0" w:beforeAutospacing="0" w:after="0" w:line="276" w:lineRule="auto"/>
        <w:rPr>
          <w:rFonts w:ascii="Calibri" w:hAnsi="Calibri" w:cs="Calibri"/>
          <w:sz w:val="26"/>
          <w:szCs w:val="26"/>
        </w:rPr>
      </w:pPr>
      <w:r w:rsidRPr="00835CC7">
        <w:rPr>
          <w:rFonts w:ascii="Calibri" w:hAnsi="Calibri" w:cs="Calibri"/>
          <w:sz w:val="26"/>
          <w:szCs w:val="26"/>
        </w:rPr>
        <w:t>10</w:t>
      </w:r>
      <w:r w:rsidR="000F7833" w:rsidRPr="00835CC7">
        <w:rPr>
          <w:rFonts w:ascii="Calibri" w:hAnsi="Calibri" w:cs="Calibri"/>
          <w:sz w:val="26"/>
          <w:szCs w:val="26"/>
        </w:rPr>
        <w:t>1</w:t>
      </w:r>
      <w:r w:rsidRPr="00835CC7">
        <w:rPr>
          <w:rFonts w:ascii="Calibri" w:hAnsi="Calibri" w:cs="Calibri"/>
          <w:sz w:val="26"/>
          <w:szCs w:val="26"/>
        </w:rPr>
        <w:t>/</w:t>
      </w:r>
      <w:r w:rsidR="005933E0" w:rsidRPr="00835CC7">
        <w:rPr>
          <w:rFonts w:ascii="Calibri" w:hAnsi="Calibri" w:cs="Calibri"/>
          <w:sz w:val="26"/>
          <w:szCs w:val="26"/>
        </w:rPr>
        <w:t>25</w:t>
      </w:r>
      <w:r w:rsidR="002529DF" w:rsidRPr="00835CC7">
        <w:rPr>
          <w:rFonts w:ascii="Calibri" w:hAnsi="Calibri" w:cs="Calibri"/>
          <w:sz w:val="26"/>
          <w:szCs w:val="26"/>
        </w:rPr>
        <w:t xml:space="preserve">: </w:t>
      </w:r>
      <w:r w:rsidR="001D28A9" w:rsidRPr="00835CC7">
        <w:rPr>
          <w:rFonts w:ascii="Calibri" w:hAnsi="Calibri" w:cs="Calibri"/>
          <w:sz w:val="26"/>
          <w:szCs w:val="26"/>
        </w:rPr>
        <w:t xml:space="preserve">To receive the </w:t>
      </w:r>
      <w:r w:rsidR="002529DF" w:rsidRPr="00835CC7">
        <w:rPr>
          <w:rFonts w:ascii="Calibri" w:hAnsi="Calibri" w:cs="Calibri"/>
          <w:sz w:val="26"/>
          <w:szCs w:val="26"/>
        </w:rPr>
        <w:t>c</w:t>
      </w:r>
      <w:r w:rsidR="00A00357" w:rsidRPr="00835CC7">
        <w:rPr>
          <w:rFonts w:ascii="Calibri" w:hAnsi="Calibri" w:cs="Calibri"/>
          <w:sz w:val="26"/>
          <w:szCs w:val="26"/>
        </w:rPr>
        <w:t>ommunity defibrillators</w:t>
      </w:r>
      <w:r w:rsidR="00A34076" w:rsidRPr="00835CC7">
        <w:rPr>
          <w:rFonts w:ascii="Calibri" w:hAnsi="Calibri" w:cs="Calibri"/>
          <w:sz w:val="26"/>
          <w:szCs w:val="26"/>
        </w:rPr>
        <w:t xml:space="preserve"> </w:t>
      </w:r>
      <w:r w:rsidR="002529DF" w:rsidRPr="00835CC7">
        <w:rPr>
          <w:rFonts w:ascii="Calibri" w:hAnsi="Calibri" w:cs="Calibri"/>
          <w:sz w:val="26"/>
          <w:szCs w:val="26"/>
        </w:rPr>
        <w:t>m</w:t>
      </w:r>
      <w:r w:rsidR="00A00357" w:rsidRPr="00835CC7">
        <w:rPr>
          <w:rFonts w:ascii="Calibri" w:hAnsi="Calibri" w:cs="Calibri"/>
          <w:sz w:val="26"/>
          <w:szCs w:val="26"/>
        </w:rPr>
        <w:t>onthly inspection report</w:t>
      </w:r>
      <w:r w:rsidR="00E121BE" w:rsidRPr="00835CC7">
        <w:rPr>
          <w:rFonts w:ascii="Calibri" w:hAnsi="Calibri" w:cs="Calibri"/>
          <w:sz w:val="26"/>
          <w:szCs w:val="26"/>
        </w:rPr>
        <w:t>.</w:t>
      </w:r>
    </w:p>
    <w:p w14:paraId="3876EFED" w14:textId="161F36B6" w:rsidR="003F277E" w:rsidRPr="00835CC7" w:rsidRDefault="003F277E" w:rsidP="003F277E">
      <w:pPr>
        <w:pStyle w:val="ListParagraph"/>
        <w:spacing w:after="0"/>
        <w:ind w:left="0"/>
        <w:rPr>
          <w:rFonts w:cs="Calibri"/>
          <w:sz w:val="26"/>
          <w:szCs w:val="26"/>
        </w:rPr>
      </w:pPr>
      <w:r w:rsidRPr="00835CC7">
        <w:rPr>
          <w:rFonts w:cs="Calibri"/>
          <w:sz w:val="26"/>
          <w:szCs w:val="26"/>
        </w:rPr>
        <w:t>10</w:t>
      </w:r>
      <w:r w:rsidR="000F7833" w:rsidRPr="00835CC7">
        <w:rPr>
          <w:rFonts w:cs="Calibri"/>
          <w:sz w:val="26"/>
          <w:szCs w:val="26"/>
        </w:rPr>
        <w:t>2</w:t>
      </w:r>
      <w:r w:rsidR="005933E0" w:rsidRPr="00835CC7">
        <w:rPr>
          <w:rFonts w:cs="Calibri"/>
          <w:sz w:val="26"/>
          <w:szCs w:val="26"/>
        </w:rPr>
        <w:t>/25</w:t>
      </w:r>
      <w:r w:rsidR="002529DF" w:rsidRPr="00835CC7">
        <w:rPr>
          <w:rFonts w:cs="Calibri"/>
          <w:sz w:val="26"/>
          <w:szCs w:val="26"/>
        </w:rPr>
        <w:t xml:space="preserve">: </w:t>
      </w:r>
      <w:r w:rsidR="000E42FF" w:rsidRPr="00835CC7">
        <w:rPr>
          <w:rFonts w:cs="Calibri"/>
          <w:sz w:val="26"/>
          <w:szCs w:val="26"/>
        </w:rPr>
        <w:t>Financial matters:</w:t>
      </w:r>
    </w:p>
    <w:p w14:paraId="56AC800C" w14:textId="647ACC44" w:rsidR="003F277E" w:rsidRPr="00835CC7" w:rsidRDefault="00B808FD" w:rsidP="00B808FD">
      <w:pPr>
        <w:spacing w:after="0"/>
        <w:rPr>
          <w:rFonts w:eastAsia="Times New Roman" w:cs="Calibri"/>
          <w:sz w:val="26"/>
          <w:szCs w:val="26"/>
          <w:lang w:eastAsia="en-GB"/>
        </w:rPr>
      </w:pPr>
      <w:r w:rsidRPr="00835CC7">
        <w:rPr>
          <w:rFonts w:eastAsia="Times New Roman" w:cs="Calibri"/>
          <w:sz w:val="26"/>
          <w:szCs w:val="26"/>
          <w:lang w:eastAsia="en-GB"/>
        </w:rPr>
        <w:t xml:space="preserve">           </w:t>
      </w:r>
      <w:proofErr w:type="gramStart"/>
      <w:r w:rsidRPr="00835CC7">
        <w:rPr>
          <w:rFonts w:eastAsia="Times New Roman" w:cs="Calibri"/>
          <w:sz w:val="26"/>
          <w:szCs w:val="26"/>
          <w:lang w:eastAsia="en-GB"/>
        </w:rPr>
        <w:t>a)</w:t>
      </w:r>
      <w:r w:rsidR="001D28A9" w:rsidRPr="00835CC7">
        <w:rPr>
          <w:rFonts w:eastAsia="Times New Roman" w:cs="Calibri"/>
          <w:sz w:val="26"/>
          <w:szCs w:val="26"/>
          <w:lang w:eastAsia="en-GB"/>
        </w:rPr>
        <w:t>To</w:t>
      </w:r>
      <w:proofErr w:type="gramEnd"/>
      <w:r w:rsidR="001D28A9" w:rsidRPr="00835CC7">
        <w:rPr>
          <w:rFonts w:eastAsia="Times New Roman" w:cs="Calibri"/>
          <w:sz w:val="26"/>
          <w:szCs w:val="26"/>
          <w:lang w:eastAsia="en-GB"/>
        </w:rPr>
        <w:t xml:space="preserve"> </w:t>
      </w:r>
      <w:r w:rsidR="009604E1" w:rsidRPr="00835CC7">
        <w:rPr>
          <w:rFonts w:eastAsia="Times New Roman" w:cs="Calibri"/>
          <w:sz w:val="26"/>
          <w:szCs w:val="26"/>
          <w:lang w:eastAsia="en-GB"/>
        </w:rPr>
        <w:t>accept the</w:t>
      </w:r>
      <w:r w:rsidR="00DF03E5" w:rsidRPr="00835CC7">
        <w:rPr>
          <w:rFonts w:eastAsia="Times New Roman" w:cs="Calibri"/>
          <w:sz w:val="26"/>
          <w:szCs w:val="26"/>
          <w:lang w:eastAsia="en-GB"/>
        </w:rPr>
        <w:t xml:space="preserve"> latest</w:t>
      </w:r>
      <w:r w:rsidR="009604E1" w:rsidRPr="00835CC7">
        <w:rPr>
          <w:rFonts w:eastAsia="Times New Roman" w:cs="Calibri"/>
          <w:sz w:val="26"/>
          <w:szCs w:val="26"/>
          <w:lang w:eastAsia="en-GB"/>
        </w:rPr>
        <w:t xml:space="preserve"> financial </w:t>
      </w:r>
      <w:r w:rsidR="00DF03E5" w:rsidRPr="00835CC7">
        <w:rPr>
          <w:rFonts w:eastAsia="Times New Roman" w:cs="Calibri"/>
          <w:sz w:val="26"/>
          <w:szCs w:val="26"/>
          <w:lang w:eastAsia="en-GB"/>
        </w:rPr>
        <w:t>reconciliation.</w:t>
      </w:r>
    </w:p>
    <w:p w14:paraId="04C10666" w14:textId="55FB3920" w:rsidR="008E488A" w:rsidRPr="00835CC7" w:rsidRDefault="00B808FD" w:rsidP="00B808FD">
      <w:pPr>
        <w:spacing w:after="0"/>
        <w:rPr>
          <w:rFonts w:eastAsia="Times New Roman" w:cs="Calibri"/>
          <w:sz w:val="26"/>
          <w:szCs w:val="26"/>
          <w:lang w:eastAsia="en-GB"/>
        </w:rPr>
      </w:pPr>
      <w:r w:rsidRPr="00835CC7">
        <w:rPr>
          <w:rFonts w:eastAsia="Times New Roman" w:cs="Calibri"/>
          <w:sz w:val="26"/>
          <w:szCs w:val="26"/>
          <w:lang w:eastAsia="en-GB"/>
        </w:rPr>
        <w:t xml:space="preserve">           </w:t>
      </w:r>
      <w:proofErr w:type="gramStart"/>
      <w:r w:rsidRPr="00835CC7">
        <w:rPr>
          <w:rFonts w:eastAsia="Times New Roman" w:cs="Calibri"/>
          <w:sz w:val="26"/>
          <w:szCs w:val="26"/>
          <w:lang w:eastAsia="en-GB"/>
        </w:rPr>
        <w:t>b)</w:t>
      </w:r>
      <w:r w:rsidR="009604E1" w:rsidRPr="00835CC7">
        <w:rPr>
          <w:rFonts w:eastAsia="Times New Roman" w:cs="Calibri"/>
          <w:sz w:val="26"/>
          <w:szCs w:val="26"/>
          <w:lang w:eastAsia="en-GB"/>
        </w:rPr>
        <w:t>To</w:t>
      </w:r>
      <w:proofErr w:type="gramEnd"/>
      <w:r w:rsidR="009604E1" w:rsidRPr="00835CC7">
        <w:rPr>
          <w:rFonts w:eastAsia="Times New Roman" w:cs="Calibri"/>
          <w:sz w:val="26"/>
          <w:szCs w:val="26"/>
          <w:lang w:eastAsia="en-GB"/>
        </w:rPr>
        <w:t xml:space="preserve"> </w:t>
      </w:r>
      <w:r w:rsidR="001A3064" w:rsidRPr="00835CC7">
        <w:rPr>
          <w:rFonts w:eastAsia="Times New Roman" w:cs="Calibri"/>
          <w:sz w:val="26"/>
          <w:szCs w:val="26"/>
          <w:lang w:eastAsia="en-GB"/>
        </w:rPr>
        <w:t xml:space="preserve">note payments </w:t>
      </w:r>
      <w:r w:rsidR="009604E1" w:rsidRPr="00835CC7">
        <w:rPr>
          <w:rFonts w:eastAsia="Times New Roman" w:cs="Calibri"/>
          <w:sz w:val="26"/>
          <w:szCs w:val="26"/>
          <w:lang w:eastAsia="en-GB"/>
        </w:rPr>
        <w:t>receive</w:t>
      </w:r>
      <w:r w:rsidR="001A3064" w:rsidRPr="00835CC7">
        <w:rPr>
          <w:rFonts w:eastAsia="Times New Roman" w:cs="Calibri"/>
          <w:sz w:val="26"/>
          <w:szCs w:val="26"/>
          <w:lang w:eastAsia="en-GB"/>
        </w:rPr>
        <w:t>d and authorise invoices for p</w:t>
      </w:r>
      <w:r w:rsidR="000E42FF" w:rsidRPr="00835CC7">
        <w:rPr>
          <w:rFonts w:eastAsia="Times New Roman" w:cs="Calibri"/>
          <w:sz w:val="26"/>
          <w:szCs w:val="26"/>
          <w:lang w:eastAsia="en-GB"/>
        </w:rPr>
        <w:t>aymen</w:t>
      </w:r>
      <w:r w:rsidR="00D27EDE" w:rsidRPr="00835CC7">
        <w:rPr>
          <w:rFonts w:eastAsia="Times New Roman" w:cs="Calibri"/>
          <w:sz w:val="26"/>
          <w:szCs w:val="26"/>
          <w:lang w:eastAsia="en-GB"/>
        </w:rPr>
        <w:t>t</w:t>
      </w:r>
      <w:r w:rsidR="00BD7CDB" w:rsidRPr="00835CC7">
        <w:rPr>
          <w:rFonts w:eastAsia="Times New Roman" w:cs="Calibri"/>
          <w:sz w:val="26"/>
          <w:szCs w:val="26"/>
          <w:lang w:eastAsia="en-GB"/>
        </w:rPr>
        <w:t>.</w:t>
      </w:r>
    </w:p>
    <w:p w14:paraId="1B58FA15" w14:textId="21CB5419" w:rsidR="00B808FD" w:rsidRPr="00835CC7" w:rsidRDefault="00B808FD" w:rsidP="00B808FD">
      <w:pPr>
        <w:spacing w:after="0"/>
        <w:rPr>
          <w:rFonts w:eastAsia="Times New Roman" w:cs="Calibri"/>
          <w:sz w:val="26"/>
          <w:szCs w:val="26"/>
          <w:lang w:eastAsia="en-GB"/>
        </w:rPr>
      </w:pPr>
      <w:r w:rsidRPr="00835CC7">
        <w:rPr>
          <w:rFonts w:eastAsia="Times New Roman" w:cs="Calibri"/>
          <w:sz w:val="26"/>
          <w:szCs w:val="26"/>
          <w:lang w:eastAsia="en-GB"/>
        </w:rPr>
        <w:t xml:space="preserve">           c) To approve the new Local </w:t>
      </w:r>
      <w:proofErr w:type="gramStart"/>
      <w:r w:rsidRPr="00835CC7">
        <w:rPr>
          <w:rFonts w:eastAsia="Times New Roman" w:cs="Calibri"/>
          <w:sz w:val="26"/>
          <w:szCs w:val="26"/>
          <w:lang w:eastAsia="en-GB"/>
        </w:rPr>
        <w:t>Government</w:t>
      </w:r>
      <w:proofErr w:type="gramEnd"/>
      <w:r w:rsidRPr="00835CC7">
        <w:rPr>
          <w:rFonts w:eastAsia="Times New Roman" w:cs="Calibri"/>
          <w:sz w:val="26"/>
          <w:szCs w:val="26"/>
          <w:lang w:eastAsia="en-GB"/>
        </w:rPr>
        <w:t xml:space="preserve"> Pay award for the Clerk</w:t>
      </w:r>
    </w:p>
    <w:p w14:paraId="077DC5FD" w14:textId="68FBFD20" w:rsidR="000F7833" w:rsidRPr="00835CC7" w:rsidRDefault="000F7833" w:rsidP="00EB3556">
      <w:pPr>
        <w:pStyle w:val="ListParagraph"/>
        <w:spacing w:after="0"/>
        <w:ind w:left="0"/>
        <w:rPr>
          <w:rFonts w:cs="Calibri"/>
          <w:sz w:val="26"/>
          <w:szCs w:val="26"/>
        </w:rPr>
      </w:pPr>
      <w:r w:rsidRPr="00835CC7">
        <w:rPr>
          <w:rFonts w:cs="Calibri"/>
          <w:sz w:val="26"/>
          <w:szCs w:val="26"/>
        </w:rPr>
        <w:t xml:space="preserve">103/25: To consider the </w:t>
      </w:r>
      <w:r w:rsidR="00835CC7" w:rsidRPr="00835CC7">
        <w:rPr>
          <w:rFonts w:cs="Calibri"/>
          <w:sz w:val="26"/>
          <w:szCs w:val="26"/>
        </w:rPr>
        <w:t>b</w:t>
      </w:r>
      <w:r w:rsidRPr="00835CC7">
        <w:rPr>
          <w:rFonts w:cs="Calibri"/>
          <w:sz w:val="26"/>
          <w:szCs w:val="26"/>
        </w:rPr>
        <w:t>udget figures and reserves</w:t>
      </w:r>
    </w:p>
    <w:p w14:paraId="16668E5C" w14:textId="76AA6B52" w:rsidR="002529DF" w:rsidRPr="00835CC7" w:rsidRDefault="003F277E" w:rsidP="00EB3556">
      <w:pPr>
        <w:pStyle w:val="ListParagraph"/>
        <w:spacing w:after="0"/>
        <w:ind w:left="0"/>
        <w:rPr>
          <w:rFonts w:cs="Calibri"/>
          <w:sz w:val="26"/>
          <w:szCs w:val="26"/>
        </w:rPr>
      </w:pPr>
      <w:r w:rsidRPr="00835CC7">
        <w:rPr>
          <w:rFonts w:cs="Calibri"/>
          <w:sz w:val="26"/>
          <w:szCs w:val="26"/>
        </w:rPr>
        <w:t>10</w:t>
      </w:r>
      <w:r w:rsidR="000F7833" w:rsidRPr="00835CC7">
        <w:rPr>
          <w:rFonts w:cs="Calibri"/>
          <w:sz w:val="26"/>
          <w:szCs w:val="26"/>
        </w:rPr>
        <w:t>4</w:t>
      </w:r>
      <w:r w:rsidR="005933E0" w:rsidRPr="00835CC7">
        <w:rPr>
          <w:rFonts w:cs="Calibri"/>
          <w:sz w:val="26"/>
          <w:szCs w:val="26"/>
        </w:rPr>
        <w:t>/25</w:t>
      </w:r>
      <w:r w:rsidR="002529DF" w:rsidRPr="00835CC7">
        <w:rPr>
          <w:rFonts w:cs="Calibri"/>
          <w:sz w:val="26"/>
          <w:szCs w:val="26"/>
        </w:rPr>
        <w:t xml:space="preserve">: </w:t>
      </w:r>
      <w:r w:rsidR="00EC66F4" w:rsidRPr="00835CC7">
        <w:rPr>
          <w:rFonts w:cs="Calibri"/>
          <w:sz w:val="26"/>
          <w:szCs w:val="26"/>
        </w:rPr>
        <w:t>Planning matters</w:t>
      </w:r>
      <w:r w:rsidR="004D412C" w:rsidRPr="00835CC7">
        <w:rPr>
          <w:rFonts w:cs="Calibri"/>
          <w:sz w:val="26"/>
          <w:szCs w:val="26"/>
        </w:rPr>
        <w:t xml:space="preserve"> to consider/vote and note.</w:t>
      </w:r>
      <w:r w:rsidR="00DB71B5" w:rsidRPr="00835CC7">
        <w:rPr>
          <w:rFonts w:cs="Calibri"/>
          <w:sz w:val="26"/>
          <w:szCs w:val="26"/>
        </w:rPr>
        <w:t xml:space="preserve"> </w:t>
      </w:r>
    </w:p>
    <w:p w14:paraId="4682CD12" w14:textId="5B027525" w:rsidR="00835CC7" w:rsidRPr="00835CC7" w:rsidRDefault="00835CC7" w:rsidP="00835CC7">
      <w:pPr>
        <w:pStyle w:val="ListParagraph"/>
        <w:numPr>
          <w:ilvl w:val="0"/>
          <w:numId w:val="9"/>
        </w:numPr>
        <w:spacing w:after="0"/>
        <w:rPr>
          <w:rFonts w:cs="Calibri"/>
          <w:sz w:val="26"/>
          <w:szCs w:val="26"/>
        </w:rPr>
      </w:pPr>
      <w:r w:rsidRPr="00835CC7">
        <w:rPr>
          <w:rFonts w:cs="Calibri"/>
          <w:sz w:val="26"/>
          <w:szCs w:val="26"/>
        </w:rPr>
        <w:t>25/01419/TPO The Poplars, Upton Road Southwell (for noting)</w:t>
      </w:r>
    </w:p>
    <w:p w14:paraId="111D3282" w14:textId="77777777" w:rsidR="00835CC7" w:rsidRPr="00835CC7" w:rsidRDefault="00835CC7" w:rsidP="00835CC7">
      <w:pPr>
        <w:pStyle w:val="ListParagraph"/>
        <w:numPr>
          <w:ilvl w:val="0"/>
          <w:numId w:val="9"/>
        </w:numPr>
        <w:spacing w:after="0"/>
        <w:rPr>
          <w:rFonts w:cs="Calibri"/>
          <w:sz w:val="26"/>
          <w:szCs w:val="26"/>
        </w:rPr>
      </w:pPr>
      <w:r w:rsidRPr="00835CC7">
        <w:rPr>
          <w:rFonts w:cs="Calibri"/>
          <w:sz w:val="26"/>
          <w:szCs w:val="26"/>
        </w:rPr>
        <w:t xml:space="preserve">25/01431/LDCE Upton Yard, </w:t>
      </w:r>
      <w:proofErr w:type="gramStart"/>
      <w:r w:rsidRPr="00835CC7">
        <w:rPr>
          <w:rFonts w:cs="Calibri"/>
          <w:sz w:val="26"/>
          <w:szCs w:val="26"/>
        </w:rPr>
        <w:t>Main street</w:t>
      </w:r>
      <w:proofErr w:type="gramEnd"/>
      <w:r w:rsidRPr="00835CC7">
        <w:rPr>
          <w:rFonts w:cs="Calibri"/>
          <w:sz w:val="26"/>
          <w:szCs w:val="26"/>
        </w:rPr>
        <w:t>, lawful development certificate to establish development status for an existing static caravan and its lawful use as a normal domestic dwellinghouse operating under use class C3 (for decision)</w:t>
      </w:r>
    </w:p>
    <w:p w14:paraId="40B3748C" w14:textId="1C775869" w:rsidR="00835CC7" w:rsidRPr="00835CC7" w:rsidRDefault="00835CC7" w:rsidP="00835CC7">
      <w:pPr>
        <w:pStyle w:val="ListParagraph"/>
        <w:numPr>
          <w:ilvl w:val="0"/>
          <w:numId w:val="9"/>
        </w:numPr>
        <w:spacing w:after="0"/>
        <w:rPr>
          <w:rFonts w:cs="Calibri"/>
          <w:sz w:val="26"/>
          <w:szCs w:val="26"/>
        </w:rPr>
      </w:pPr>
      <w:r w:rsidRPr="00835CC7">
        <w:rPr>
          <w:rFonts w:cs="Calibri"/>
          <w:sz w:val="26"/>
          <w:szCs w:val="26"/>
        </w:rPr>
        <w:t>25/01455/TWCA High Barn, 74 Main Street, Upton Fell cherry tree (for noting)</w:t>
      </w:r>
    </w:p>
    <w:p w14:paraId="00E0DD57" w14:textId="4FD9DB95" w:rsidR="00A81716" w:rsidRPr="00835CC7" w:rsidRDefault="003F277E" w:rsidP="00835CC7">
      <w:pPr>
        <w:pStyle w:val="ListParagraph"/>
        <w:spacing w:after="0"/>
        <w:ind w:left="0"/>
        <w:rPr>
          <w:rFonts w:eastAsia="Times New Roman" w:cs="Calibri"/>
          <w:sz w:val="26"/>
          <w:szCs w:val="26"/>
          <w:lang w:eastAsia="en-GB"/>
        </w:rPr>
      </w:pPr>
      <w:r w:rsidRPr="00835CC7">
        <w:rPr>
          <w:rFonts w:cs="Calibri"/>
          <w:sz w:val="26"/>
          <w:szCs w:val="26"/>
        </w:rPr>
        <w:t>10</w:t>
      </w:r>
      <w:r w:rsidR="000F7833" w:rsidRPr="00835CC7">
        <w:rPr>
          <w:rFonts w:cs="Calibri"/>
          <w:sz w:val="26"/>
          <w:szCs w:val="26"/>
        </w:rPr>
        <w:t>5</w:t>
      </w:r>
      <w:r w:rsidR="005933E0" w:rsidRPr="00835CC7">
        <w:rPr>
          <w:rFonts w:cs="Calibri"/>
          <w:sz w:val="26"/>
          <w:szCs w:val="26"/>
        </w:rPr>
        <w:t>/25</w:t>
      </w:r>
      <w:r w:rsidR="002529DF" w:rsidRPr="00835CC7">
        <w:rPr>
          <w:rFonts w:cs="Calibri"/>
          <w:sz w:val="26"/>
          <w:szCs w:val="26"/>
        </w:rPr>
        <w:t xml:space="preserve">: </w:t>
      </w:r>
      <w:r w:rsidR="009604E1" w:rsidRPr="00835CC7">
        <w:rPr>
          <w:rFonts w:cs="Calibri"/>
          <w:sz w:val="26"/>
          <w:szCs w:val="26"/>
        </w:rPr>
        <w:t xml:space="preserve">To note and action </w:t>
      </w:r>
      <w:r w:rsidR="007D494D" w:rsidRPr="00835CC7">
        <w:rPr>
          <w:rFonts w:cs="Calibri"/>
          <w:sz w:val="26"/>
          <w:szCs w:val="26"/>
        </w:rPr>
        <w:t xml:space="preserve">Service </w:t>
      </w:r>
      <w:r w:rsidR="001B39B3" w:rsidRPr="00835CC7">
        <w:rPr>
          <w:rFonts w:cs="Calibri"/>
          <w:sz w:val="26"/>
          <w:szCs w:val="26"/>
        </w:rPr>
        <w:t>faults</w:t>
      </w:r>
    </w:p>
    <w:p w14:paraId="5D03F6B2" w14:textId="4E7B7B41" w:rsidR="006D51BD" w:rsidRPr="00835CC7" w:rsidRDefault="003F277E" w:rsidP="006010DD">
      <w:pPr>
        <w:pStyle w:val="western"/>
        <w:spacing w:before="0" w:beforeAutospacing="0" w:after="0" w:line="276" w:lineRule="auto"/>
        <w:rPr>
          <w:rFonts w:ascii="Calibri" w:hAnsi="Calibri" w:cs="Calibri"/>
          <w:sz w:val="26"/>
          <w:szCs w:val="26"/>
        </w:rPr>
      </w:pPr>
      <w:r w:rsidRPr="00835CC7">
        <w:rPr>
          <w:rFonts w:ascii="Calibri" w:hAnsi="Calibri" w:cs="Calibri"/>
          <w:sz w:val="26"/>
          <w:szCs w:val="26"/>
        </w:rPr>
        <w:t>10</w:t>
      </w:r>
      <w:r w:rsidR="000F7833" w:rsidRPr="00835CC7">
        <w:rPr>
          <w:rFonts w:ascii="Calibri" w:hAnsi="Calibri" w:cs="Calibri"/>
          <w:sz w:val="26"/>
          <w:szCs w:val="26"/>
        </w:rPr>
        <w:t>6</w:t>
      </w:r>
      <w:r w:rsidR="005933E0" w:rsidRPr="00835CC7">
        <w:rPr>
          <w:rFonts w:ascii="Calibri" w:hAnsi="Calibri" w:cs="Calibri"/>
          <w:sz w:val="26"/>
          <w:szCs w:val="26"/>
        </w:rPr>
        <w:t>/</w:t>
      </w:r>
      <w:proofErr w:type="gramStart"/>
      <w:r w:rsidR="005933E0" w:rsidRPr="00835CC7">
        <w:rPr>
          <w:rFonts w:ascii="Calibri" w:hAnsi="Calibri" w:cs="Calibri"/>
          <w:sz w:val="26"/>
          <w:szCs w:val="26"/>
        </w:rPr>
        <w:t>25</w:t>
      </w:r>
      <w:r w:rsidR="00A81716" w:rsidRPr="00835CC7">
        <w:rPr>
          <w:rFonts w:ascii="Calibri" w:hAnsi="Calibri" w:cs="Calibri"/>
          <w:sz w:val="26"/>
          <w:szCs w:val="26"/>
        </w:rPr>
        <w:t xml:space="preserve">  </w:t>
      </w:r>
      <w:r w:rsidR="00DC65E0" w:rsidRPr="00835CC7">
        <w:rPr>
          <w:rFonts w:ascii="Calibri" w:hAnsi="Calibri" w:cs="Calibri"/>
          <w:sz w:val="26"/>
          <w:szCs w:val="26"/>
        </w:rPr>
        <w:t>To</w:t>
      </w:r>
      <w:proofErr w:type="gramEnd"/>
      <w:r w:rsidR="00DC65E0" w:rsidRPr="00835CC7">
        <w:rPr>
          <w:rFonts w:ascii="Calibri" w:hAnsi="Calibri" w:cs="Calibri"/>
          <w:sz w:val="26"/>
          <w:szCs w:val="26"/>
        </w:rPr>
        <w:t xml:space="preserve"> receive </w:t>
      </w:r>
      <w:r w:rsidR="00DD182F" w:rsidRPr="00835CC7">
        <w:rPr>
          <w:rFonts w:ascii="Calibri" w:hAnsi="Calibri" w:cs="Calibri"/>
          <w:sz w:val="26"/>
          <w:szCs w:val="26"/>
        </w:rPr>
        <w:t xml:space="preserve">an </w:t>
      </w:r>
      <w:r w:rsidR="00DC65E0" w:rsidRPr="00835CC7">
        <w:rPr>
          <w:rFonts w:ascii="Calibri" w:hAnsi="Calibri" w:cs="Calibri"/>
          <w:sz w:val="26"/>
          <w:szCs w:val="26"/>
        </w:rPr>
        <w:t>update on the</w:t>
      </w:r>
      <w:r w:rsidR="009A7F63" w:rsidRPr="00835CC7">
        <w:rPr>
          <w:rFonts w:ascii="Calibri" w:hAnsi="Calibri" w:cs="Calibri"/>
          <w:sz w:val="26"/>
          <w:szCs w:val="26"/>
        </w:rPr>
        <w:t xml:space="preserve"> website</w:t>
      </w:r>
    </w:p>
    <w:p w14:paraId="5C78E1F0" w14:textId="728FA1E9" w:rsidR="00417CF6" w:rsidRPr="00835CC7" w:rsidRDefault="003F277E" w:rsidP="006010DD">
      <w:pPr>
        <w:pStyle w:val="western"/>
        <w:spacing w:before="0" w:beforeAutospacing="0" w:after="0" w:line="276" w:lineRule="auto"/>
        <w:rPr>
          <w:rFonts w:ascii="Calibri" w:hAnsi="Calibri" w:cs="Calibri"/>
          <w:sz w:val="26"/>
          <w:szCs w:val="26"/>
        </w:rPr>
      </w:pPr>
      <w:r w:rsidRPr="00835CC7">
        <w:rPr>
          <w:rFonts w:ascii="Calibri" w:hAnsi="Calibri" w:cs="Calibri"/>
          <w:sz w:val="26"/>
          <w:szCs w:val="26"/>
        </w:rPr>
        <w:t>10</w:t>
      </w:r>
      <w:r w:rsidR="00835CC7" w:rsidRPr="00835CC7">
        <w:rPr>
          <w:rFonts w:ascii="Calibri" w:hAnsi="Calibri" w:cs="Calibri"/>
          <w:sz w:val="26"/>
          <w:szCs w:val="26"/>
        </w:rPr>
        <w:t>7/</w:t>
      </w:r>
      <w:r w:rsidR="005933E0" w:rsidRPr="00835CC7">
        <w:rPr>
          <w:rFonts w:ascii="Calibri" w:hAnsi="Calibri" w:cs="Calibri"/>
          <w:sz w:val="26"/>
          <w:szCs w:val="26"/>
        </w:rPr>
        <w:t>25</w:t>
      </w:r>
      <w:r w:rsidR="002529DF" w:rsidRPr="00835CC7">
        <w:rPr>
          <w:rFonts w:ascii="Calibri" w:hAnsi="Calibri" w:cs="Calibri"/>
          <w:sz w:val="26"/>
          <w:szCs w:val="26"/>
        </w:rPr>
        <w:t xml:space="preserve">: </w:t>
      </w:r>
      <w:r w:rsidR="00417CF6" w:rsidRPr="00835CC7">
        <w:rPr>
          <w:rFonts w:ascii="Calibri" w:hAnsi="Calibri" w:cs="Calibri"/>
          <w:sz w:val="26"/>
          <w:szCs w:val="26"/>
        </w:rPr>
        <w:t>D</w:t>
      </w:r>
      <w:r w:rsidR="00AF0B11" w:rsidRPr="00835CC7">
        <w:rPr>
          <w:rFonts w:ascii="Calibri" w:hAnsi="Calibri" w:cs="Calibri"/>
          <w:sz w:val="26"/>
          <w:szCs w:val="26"/>
        </w:rPr>
        <w:t>raw the lottery</w:t>
      </w:r>
      <w:r w:rsidR="00417CF6" w:rsidRPr="00835CC7">
        <w:rPr>
          <w:rFonts w:ascii="Calibri" w:hAnsi="Calibri" w:cs="Calibri"/>
          <w:sz w:val="26"/>
          <w:szCs w:val="26"/>
        </w:rPr>
        <w:t xml:space="preserve"> for</w:t>
      </w:r>
      <w:r w:rsidR="00D35A59" w:rsidRPr="00835CC7">
        <w:rPr>
          <w:rFonts w:ascii="Calibri" w:hAnsi="Calibri" w:cs="Calibri"/>
          <w:sz w:val="26"/>
          <w:szCs w:val="26"/>
        </w:rPr>
        <w:t xml:space="preserve"> </w:t>
      </w:r>
      <w:r w:rsidRPr="00835CC7">
        <w:rPr>
          <w:rFonts w:ascii="Calibri" w:hAnsi="Calibri" w:cs="Calibri"/>
          <w:sz w:val="26"/>
          <w:szCs w:val="26"/>
        </w:rPr>
        <w:t>September</w:t>
      </w:r>
      <w:r w:rsidR="00E8103B" w:rsidRPr="00835CC7">
        <w:rPr>
          <w:rFonts w:ascii="Calibri" w:hAnsi="Calibri" w:cs="Calibri"/>
          <w:sz w:val="26"/>
          <w:szCs w:val="26"/>
        </w:rPr>
        <w:t xml:space="preserve"> </w:t>
      </w:r>
      <w:r w:rsidR="00A22909" w:rsidRPr="00835CC7">
        <w:rPr>
          <w:rFonts w:ascii="Calibri" w:hAnsi="Calibri" w:cs="Calibri"/>
          <w:sz w:val="26"/>
          <w:szCs w:val="26"/>
        </w:rPr>
        <w:t>2025</w:t>
      </w:r>
    </w:p>
    <w:p w14:paraId="2480A0FC" w14:textId="3355A89E" w:rsidR="0032535A" w:rsidRPr="00835CC7" w:rsidRDefault="003F277E" w:rsidP="006010DD">
      <w:pPr>
        <w:pStyle w:val="western"/>
        <w:spacing w:before="0" w:beforeAutospacing="0" w:after="0" w:line="276" w:lineRule="auto"/>
        <w:rPr>
          <w:rFonts w:ascii="Calibri" w:hAnsi="Calibri" w:cs="Calibri"/>
          <w:sz w:val="26"/>
          <w:szCs w:val="26"/>
        </w:rPr>
      </w:pPr>
      <w:r w:rsidRPr="00835CC7">
        <w:rPr>
          <w:rFonts w:ascii="Calibri" w:hAnsi="Calibri" w:cs="Calibri"/>
          <w:sz w:val="26"/>
          <w:szCs w:val="26"/>
        </w:rPr>
        <w:lastRenderedPageBreak/>
        <w:t>10</w:t>
      </w:r>
      <w:r w:rsidR="00835CC7" w:rsidRPr="00835CC7">
        <w:rPr>
          <w:rFonts w:ascii="Calibri" w:hAnsi="Calibri" w:cs="Calibri"/>
          <w:sz w:val="26"/>
          <w:szCs w:val="26"/>
        </w:rPr>
        <w:t>8</w:t>
      </w:r>
      <w:r w:rsidR="005933E0" w:rsidRPr="00835CC7">
        <w:rPr>
          <w:rFonts w:ascii="Calibri" w:hAnsi="Calibri" w:cs="Calibri"/>
          <w:sz w:val="26"/>
          <w:szCs w:val="26"/>
        </w:rPr>
        <w:t>/25</w:t>
      </w:r>
      <w:r w:rsidR="002529DF" w:rsidRPr="00835CC7">
        <w:rPr>
          <w:rFonts w:ascii="Calibri" w:hAnsi="Calibri" w:cs="Calibri"/>
          <w:sz w:val="26"/>
          <w:szCs w:val="26"/>
        </w:rPr>
        <w:t xml:space="preserve">: </w:t>
      </w:r>
      <w:r w:rsidR="00EF5A71" w:rsidRPr="00835CC7">
        <w:rPr>
          <w:rFonts w:ascii="Calibri" w:hAnsi="Calibri" w:cs="Calibri"/>
          <w:sz w:val="26"/>
          <w:szCs w:val="26"/>
        </w:rPr>
        <w:t>Corres</w:t>
      </w:r>
      <w:r w:rsidR="00F83C04" w:rsidRPr="00835CC7">
        <w:rPr>
          <w:rFonts w:ascii="Calibri" w:hAnsi="Calibri" w:cs="Calibri"/>
          <w:sz w:val="26"/>
          <w:szCs w:val="26"/>
        </w:rPr>
        <w:t xml:space="preserve">pondence:  All correspondence </w:t>
      </w:r>
      <w:r w:rsidR="00D06104" w:rsidRPr="00835CC7">
        <w:rPr>
          <w:rFonts w:ascii="Calibri" w:hAnsi="Calibri" w:cs="Calibri"/>
          <w:sz w:val="26"/>
          <w:szCs w:val="26"/>
        </w:rPr>
        <w:t>is</w:t>
      </w:r>
      <w:r w:rsidR="00EF5A71" w:rsidRPr="00835CC7">
        <w:rPr>
          <w:rFonts w:ascii="Calibri" w:hAnsi="Calibri" w:cs="Calibri"/>
          <w:sz w:val="26"/>
          <w:szCs w:val="26"/>
        </w:rPr>
        <w:t xml:space="preserve"> circulated</w:t>
      </w:r>
      <w:r w:rsidR="00F83C04" w:rsidRPr="00835CC7">
        <w:rPr>
          <w:rFonts w:ascii="Calibri" w:hAnsi="Calibri" w:cs="Calibri"/>
          <w:sz w:val="26"/>
          <w:szCs w:val="26"/>
        </w:rPr>
        <w:t xml:space="preserve"> electronically</w:t>
      </w:r>
      <w:r w:rsidR="007D6959" w:rsidRPr="00835CC7">
        <w:rPr>
          <w:rFonts w:ascii="Calibri" w:hAnsi="Calibri" w:cs="Calibri"/>
          <w:sz w:val="26"/>
          <w:szCs w:val="26"/>
        </w:rPr>
        <w:t xml:space="preserve"> upon receip</w:t>
      </w:r>
      <w:r w:rsidR="00386868" w:rsidRPr="00835CC7">
        <w:rPr>
          <w:rFonts w:ascii="Calibri" w:hAnsi="Calibri" w:cs="Calibri"/>
          <w:sz w:val="26"/>
          <w:szCs w:val="26"/>
        </w:rPr>
        <w:t xml:space="preserve">t </w:t>
      </w:r>
    </w:p>
    <w:p w14:paraId="75ACB37E" w14:textId="6B8EF4EA" w:rsidR="00F83C04" w:rsidRPr="00835CC7" w:rsidRDefault="003F277E" w:rsidP="006010DD">
      <w:pPr>
        <w:pStyle w:val="ListParagraph"/>
        <w:spacing w:after="0"/>
        <w:ind w:left="0"/>
        <w:rPr>
          <w:rFonts w:cs="Calibri"/>
          <w:sz w:val="26"/>
          <w:szCs w:val="26"/>
        </w:rPr>
      </w:pPr>
      <w:r w:rsidRPr="00835CC7">
        <w:rPr>
          <w:rFonts w:cs="Calibri"/>
          <w:sz w:val="26"/>
          <w:szCs w:val="26"/>
        </w:rPr>
        <w:t>1</w:t>
      </w:r>
      <w:r w:rsidR="00835CC7" w:rsidRPr="00835CC7">
        <w:rPr>
          <w:rFonts w:cs="Calibri"/>
          <w:sz w:val="26"/>
          <w:szCs w:val="26"/>
        </w:rPr>
        <w:t>09</w:t>
      </w:r>
      <w:r w:rsidR="005933E0" w:rsidRPr="00835CC7">
        <w:rPr>
          <w:rFonts w:cs="Calibri"/>
          <w:sz w:val="26"/>
          <w:szCs w:val="26"/>
        </w:rPr>
        <w:t>/2</w:t>
      </w:r>
      <w:r w:rsidR="002529DF" w:rsidRPr="00835CC7">
        <w:rPr>
          <w:rFonts w:cs="Calibri"/>
          <w:sz w:val="26"/>
          <w:szCs w:val="26"/>
        </w:rPr>
        <w:t xml:space="preserve">5: </w:t>
      </w:r>
      <w:r w:rsidR="00A353C2" w:rsidRPr="00835CC7">
        <w:rPr>
          <w:rFonts w:cs="Calibri"/>
          <w:sz w:val="26"/>
          <w:szCs w:val="26"/>
        </w:rPr>
        <w:t>Agenda items for the next meeting</w:t>
      </w:r>
      <w:r w:rsidR="00AF63DA" w:rsidRPr="00835CC7">
        <w:rPr>
          <w:rFonts w:cs="Calibri"/>
          <w:sz w:val="26"/>
          <w:szCs w:val="26"/>
        </w:rPr>
        <w:t xml:space="preserve">: </w:t>
      </w:r>
    </w:p>
    <w:p w14:paraId="21D5BD0A" w14:textId="262AAF6F" w:rsidR="00D17B6F" w:rsidRPr="00835CC7" w:rsidRDefault="003F277E" w:rsidP="00581B31">
      <w:pPr>
        <w:pStyle w:val="ListParagraph"/>
        <w:spacing w:after="0"/>
        <w:ind w:left="0"/>
        <w:rPr>
          <w:rFonts w:eastAsia="Times New Roman" w:cs="Calibri"/>
          <w:bCs/>
          <w:sz w:val="26"/>
          <w:szCs w:val="26"/>
          <w:lang w:eastAsia="en-GB"/>
        </w:rPr>
      </w:pPr>
      <w:r w:rsidRPr="00835CC7">
        <w:rPr>
          <w:rFonts w:cs="Calibri"/>
          <w:sz w:val="26"/>
          <w:szCs w:val="26"/>
        </w:rPr>
        <w:t>1</w:t>
      </w:r>
      <w:r w:rsidR="000F7833" w:rsidRPr="00835CC7">
        <w:rPr>
          <w:rFonts w:cs="Calibri"/>
          <w:sz w:val="26"/>
          <w:szCs w:val="26"/>
        </w:rPr>
        <w:t>1</w:t>
      </w:r>
      <w:r w:rsidR="00835CC7" w:rsidRPr="00835CC7">
        <w:rPr>
          <w:rFonts w:cs="Calibri"/>
          <w:sz w:val="26"/>
          <w:szCs w:val="26"/>
        </w:rPr>
        <w:t>0</w:t>
      </w:r>
      <w:r w:rsidR="00581B31" w:rsidRPr="00835CC7">
        <w:rPr>
          <w:rFonts w:cs="Calibri"/>
          <w:sz w:val="26"/>
          <w:szCs w:val="26"/>
        </w:rPr>
        <w:t>/</w:t>
      </w:r>
      <w:r w:rsidR="005933E0" w:rsidRPr="00835CC7">
        <w:rPr>
          <w:rFonts w:cs="Calibri"/>
          <w:sz w:val="26"/>
          <w:szCs w:val="26"/>
        </w:rPr>
        <w:t>25</w:t>
      </w:r>
      <w:r w:rsidR="002529DF" w:rsidRPr="00835CC7">
        <w:rPr>
          <w:rFonts w:cs="Calibri"/>
          <w:sz w:val="26"/>
          <w:szCs w:val="26"/>
        </w:rPr>
        <w:t xml:space="preserve">: </w:t>
      </w:r>
      <w:r w:rsidR="00A353C2" w:rsidRPr="00835CC7">
        <w:rPr>
          <w:rFonts w:cs="Calibri"/>
          <w:sz w:val="26"/>
          <w:szCs w:val="26"/>
        </w:rPr>
        <w:t xml:space="preserve">Date of next </w:t>
      </w:r>
      <w:r w:rsidR="006010DD" w:rsidRPr="00835CC7">
        <w:rPr>
          <w:rFonts w:cs="Calibri"/>
          <w:sz w:val="26"/>
          <w:szCs w:val="26"/>
        </w:rPr>
        <w:t>Parish Council meeting</w:t>
      </w:r>
      <w:r w:rsidR="00272242" w:rsidRPr="00835CC7">
        <w:rPr>
          <w:rFonts w:cs="Calibri"/>
          <w:sz w:val="26"/>
          <w:szCs w:val="26"/>
        </w:rPr>
        <w:t xml:space="preserve">:  </w:t>
      </w:r>
      <w:r w:rsidR="00553F8E" w:rsidRPr="00835CC7">
        <w:rPr>
          <w:rFonts w:eastAsia="Times New Roman" w:cs="Calibri"/>
          <w:bCs/>
          <w:sz w:val="26"/>
          <w:szCs w:val="26"/>
          <w:lang w:eastAsia="en-GB"/>
        </w:rPr>
        <w:t>Wednesday</w:t>
      </w:r>
      <w:r w:rsidR="00291CAE" w:rsidRPr="00835CC7">
        <w:rPr>
          <w:rFonts w:eastAsia="Times New Roman" w:cs="Calibri"/>
          <w:bCs/>
          <w:sz w:val="26"/>
          <w:szCs w:val="26"/>
          <w:lang w:eastAsia="en-GB"/>
        </w:rPr>
        <w:t xml:space="preserve"> </w:t>
      </w:r>
      <w:r w:rsidR="00B808FD" w:rsidRPr="00835CC7">
        <w:rPr>
          <w:rFonts w:eastAsia="Times New Roman" w:cs="Calibri"/>
          <w:bCs/>
          <w:sz w:val="26"/>
          <w:szCs w:val="26"/>
          <w:lang w:eastAsia="en-GB"/>
        </w:rPr>
        <w:t>15</w:t>
      </w:r>
      <w:r w:rsidR="00B808FD" w:rsidRPr="00835CC7">
        <w:rPr>
          <w:rFonts w:eastAsia="Times New Roman" w:cs="Calibri"/>
          <w:bCs/>
          <w:sz w:val="26"/>
          <w:szCs w:val="26"/>
          <w:vertAlign w:val="superscript"/>
          <w:lang w:eastAsia="en-GB"/>
        </w:rPr>
        <w:t>th</w:t>
      </w:r>
      <w:r w:rsidR="00B808FD" w:rsidRPr="00835CC7">
        <w:rPr>
          <w:rFonts w:eastAsia="Times New Roman" w:cs="Calibri"/>
          <w:bCs/>
          <w:sz w:val="26"/>
          <w:szCs w:val="26"/>
          <w:lang w:eastAsia="en-GB"/>
        </w:rPr>
        <w:t xml:space="preserve"> October</w:t>
      </w:r>
      <w:r w:rsidR="00CD3432" w:rsidRPr="00835CC7">
        <w:rPr>
          <w:rFonts w:eastAsia="Times New Roman" w:cs="Calibri"/>
          <w:bCs/>
          <w:sz w:val="26"/>
          <w:szCs w:val="26"/>
          <w:lang w:eastAsia="en-GB"/>
        </w:rPr>
        <w:t xml:space="preserve"> at </w:t>
      </w:r>
      <w:r w:rsidR="00DC65E0" w:rsidRPr="00835CC7">
        <w:rPr>
          <w:rFonts w:eastAsia="Times New Roman" w:cs="Calibri"/>
          <w:bCs/>
          <w:sz w:val="26"/>
          <w:szCs w:val="26"/>
          <w:lang w:eastAsia="en-GB"/>
        </w:rPr>
        <w:t>7</w:t>
      </w:r>
      <w:r w:rsidR="00CD3432" w:rsidRPr="00835CC7">
        <w:rPr>
          <w:rFonts w:eastAsia="Times New Roman" w:cs="Calibri"/>
          <w:bCs/>
          <w:sz w:val="26"/>
          <w:szCs w:val="26"/>
          <w:lang w:eastAsia="en-GB"/>
        </w:rPr>
        <w:t>.30pm</w:t>
      </w:r>
    </w:p>
    <w:p w14:paraId="1FC1EBD9" w14:textId="6037A048" w:rsidR="00D17B6F" w:rsidRPr="00835CC7" w:rsidRDefault="003F277E" w:rsidP="00D17B6F">
      <w:pPr>
        <w:pStyle w:val="NoSpacing"/>
        <w:rPr>
          <w:rFonts w:cs="Aptos"/>
          <w:bCs/>
          <w:sz w:val="26"/>
          <w:szCs w:val="26"/>
        </w:rPr>
      </w:pPr>
      <w:r w:rsidRPr="00835CC7">
        <w:rPr>
          <w:rFonts w:cs="Aptos"/>
          <w:bCs/>
          <w:sz w:val="26"/>
          <w:szCs w:val="26"/>
        </w:rPr>
        <w:t>11</w:t>
      </w:r>
      <w:r w:rsidR="00835CC7" w:rsidRPr="00835CC7">
        <w:rPr>
          <w:rFonts w:cs="Aptos"/>
          <w:bCs/>
          <w:sz w:val="26"/>
          <w:szCs w:val="26"/>
        </w:rPr>
        <w:t>1</w:t>
      </w:r>
      <w:r w:rsidRPr="00835CC7">
        <w:rPr>
          <w:rFonts w:cs="Aptos"/>
          <w:bCs/>
          <w:sz w:val="26"/>
          <w:szCs w:val="26"/>
        </w:rPr>
        <w:t>/</w:t>
      </w:r>
      <w:r w:rsidR="005933E0" w:rsidRPr="00835CC7">
        <w:rPr>
          <w:rFonts w:cs="Aptos"/>
          <w:bCs/>
          <w:sz w:val="26"/>
          <w:szCs w:val="26"/>
        </w:rPr>
        <w:t>25</w:t>
      </w:r>
      <w:r w:rsidR="002529DF" w:rsidRPr="00835CC7">
        <w:rPr>
          <w:rFonts w:cs="Aptos"/>
          <w:bCs/>
          <w:sz w:val="26"/>
          <w:szCs w:val="26"/>
        </w:rPr>
        <w:t>:</w:t>
      </w:r>
      <w:r w:rsidR="00D17B6F" w:rsidRPr="00835CC7">
        <w:rPr>
          <w:rFonts w:cs="Aptos"/>
          <w:bCs/>
          <w:sz w:val="26"/>
          <w:szCs w:val="26"/>
        </w:rPr>
        <w:t xml:space="preserve"> </w:t>
      </w:r>
      <w:r w:rsidR="00D17B6F" w:rsidRPr="00835CC7">
        <w:rPr>
          <w:rFonts w:eastAsia="Times New Roman" w:cs="Calibri"/>
          <w:sz w:val="26"/>
          <w:szCs w:val="26"/>
          <w:lang w:eastAsia="en-GB"/>
        </w:rPr>
        <w:t>Close</w:t>
      </w:r>
    </w:p>
    <w:sectPr w:rsidR="00D17B6F" w:rsidRPr="00835CC7" w:rsidSect="00651CE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84" w:right="851" w:bottom="284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436AB2" w14:textId="77777777" w:rsidR="00CE0A8A" w:rsidRDefault="00CE0A8A" w:rsidP="00CE7517">
      <w:pPr>
        <w:spacing w:after="0" w:line="240" w:lineRule="auto"/>
      </w:pPr>
      <w:r>
        <w:separator/>
      </w:r>
    </w:p>
  </w:endnote>
  <w:endnote w:type="continuationSeparator" w:id="0">
    <w:p w14:paraId="07038BE5" w14:textId="77777777" w:rsidR="00CE0A8A" w:rsidRDefault="00CE0A8A" w:rsidP="00CE7517">
      <w:pPr>
        <w:spacing w:after="0" w:line="240" w:lineRule="auto"/>
      </w:pPr>
      <w:r>
        <w:continuationSeparator/>
      </w:r>
    </w:p>
  </w:endnote>
  <w:endnote w:type="continuationNotice" w:id="1">
    <w:p w14:paraId="4C5F1017" w14:textId="77777777" w:rsidR="00CE0A8A" w:rsidRDefault="00CE0A8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09B33C" w14:textId="77777777" w:rsidR="009D536A" w:rsidRDefault="009D536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99F8BB" w14:textId="77777777" w:rsidR="009D536A" w:rsidRDefault="009D536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F0993F" w14:textId="77777777" w:rsidR="009D536A" w:rsidRDefault="009D536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B205B6" w14:textId="77777777" w:rsidR="00CE0A8A" w:rsidRDefault="00CE0A8A" w:rsidP="00CE7517">
      <w:pPr>
        <w:spacing w:after="0" w:line="240" w:lineRule="auto"/>
      </w:pPr>
      <w:r>
        <w:separator/>
      </w:r>
    </w:p>
  </w:footnote>
  <w:footnote w:type="continuationSeparator" w:id="0">
    <w:p w14:paraId="2587C526" w14:textId="77777777" w:rsidR="00CE0A8A" w:rsidRDefault="00CE0A8A" w:rsidP="00CE7517">
      <w:pPr>
        <w:spacing w:after="0" w:line="240" w:lineRule="auto"/>
      </w:pPr>
      <w:r>
        <w:continuationSeparator/>
      </w:r>
    </w:p>
  </w:footnote>
  <w:footnote w:type="continuationNotice" w:id="1">
    <w:p w14:paraId="5F38A700" w14:textId="77777777" w:rsidR="00CE0A8A" w:rsidRDefault="00CE0A8A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AD814B" w14:textId="77777777" w:rsidR="009D536A" w:rsidRDefault="009D536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199408" w14:textId="77777777" w:rsidR="009D536A" w:rsidRDefault="009D536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975BF8" w14:textId="77777777" w:rsidR="009D536A" w:rsidRDefault="009D536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215FF8"/>
    <w:multiLevelType w:val="multilevel"/>
    <w:tmpl w:val="E9BEC882"/>
    <w:styleLink w:val="CurrentList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b w:val="0"/>
        <w:sz w:val="20"/>
        <w:szCs w:val="20"/>
      </w:rPr>
    </w:lvl>
    <w:lvl w:ilvl="1">
      <w:start w:val="13"/>
      <w:numFmt w:val="decimal"/>
      <w:lvlText w:val="%2"/>
      <w:lvlJc w:val="left"/>
      <w:pPr>
        <w:ind w:left="360" w:hanging="360"/>
      </w:pPr>
      <w:rPr>
        <w:rFonts w:ascii="Verdana" w:hAnsi="Verdana" w:hint="default"/>
      </w:rPr>
    </w:lvl>
    <w:lvl w:ilvl="2">
      <w:start w:val="1"/>
      <w:numFmt w:val="lowerLetter"/>
      <w:lvlText w:val="%3)"/>
      <w:lvlJc w:val="left"/>
      <w:pPr>
        <w:ind w:left="360" w:hanging="360"/>
      </w:pPr>
      <w:rPr>
        <w:rFonts w:ascii="Calibri" w:eastAsia="Times New Roman" w:hAnsi="Calibri" w:cs="Calibri"/>
        <w:b w:val="0"/>
      </w:rPr>
    </w:lvl>
    <w:lvl w:ilvl="3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98545E2"/>
    <w:multiLevelType w:val="hybridMultilevel"/>
    <w:tmpl w:val="D03E7E7A"/>
    <w:lvl w:ilvl="0" w:tplc="CF4E7AC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83357A6"/>
    <w:multiLevelType w:val="hybridMultilevel"/>
    <w:tmpl w:val="17706A8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C02C94"/>
    <w:multiLevelType w:val="hybridMultilevel"/>
    <w:tmpl w:val="91AAD2C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1333525"/>
    <w:multiLevelType w:val="multilevel"/>
    <w:tmpl w:val="E9BEC88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b w:val="0"/>
        <w:sz w:val="20"/>
        <w:szCs w:val="20"/>
      </w:rPr>
    </w:lvl>
    <w:lvl w:ilvl="1">
      <w:start w:val="13"/>
      <w:numFmt w:val="decimal"/>
      <w:lvlText w:val="%2"/>
      <w:lvlJc w:val="left"/>
      <w:pPr>
        <w:ind w:left="360" w:hanging="360"/>
      </w:pPr>
      <w:rPr>
        <w:rFonts w:ascii="Verdana" w:hAnsi="Verdana" w:hint="default"/>
      </w:rPr>
    </w:lvl>
    <w:lvl w:ilvl="2">
      <w:start w:val="1"/>
      <w:numFmt w:val="lowerLetter"/>
      <w:lvlText w:val="%3)"/>
      <w:lvlJc w:val="left"/>
      <w:pPr>
        <w:ind w:left="360" w:hanging="360"/>
      </w:pPr>
      <w:rPr>
        <w:rFonts w:ascii="Calibri" w:eastAsia="Times New Roman" w:hAnsi="Calibri" w:cs="Calibri"/>
        <w:b w:val="0"/>
      </w:rPr>
    </w:lvl>
    <w:lvl w:ilvl="3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B1234AE"/>
    <w:multiLevelType w:val="hybridMultilevel"/>
    <w:tmpl w:val="EB3630B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D1F5A5A"/>
    <w:multiLevelType w:val="hybridMultilevel"/>
    <w:tmpl w:val="C10C885E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EF003C1"/>
    <w:multiLevelType w:val="multilevel"/>
    <w:tmpl w:val="A8D0E834"/>
    <w:styleLink w:val="Style1"/>
    <w:lvl w:ilvl="0">
      <w:start w:val="1"/>
      <w:numFmt w:val="lowerLetter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sz w:val="22"/>
        <w:szCs w:val="22"/>
      </w:rPr>
    </w:lvl>
    <w:lvl w:ilvl="1">
      <w:start w:val="13"/>
      <w:numFmt w:val="decimal"/>
      <w:lvlText w:val="%2"/>
      <w:lvlJc w:val="left"/>
      <w:pPr>
        <w:ind w:left="360" w:hanging="360"/>
      </w:pPr>
      <w:rPr>
        <w:rFonts w:ascii="Verdana" w:hAnsi="Verdana" w:hint="default"/>
      </w:rPr>
    </w:lvl>
    <w:lvl w:ilvl="2">
      <w:start w:val="2"/>
      <w:numFmt w:val="lowerRoman"/>
      <w:lvlText w:val="%3."/>
      <w:lvlJc w:val="left"/>
      <w:pPr>
        <w:ind w:left="1287" w:hanging="720"/>
      </w:pPr>
      <w:rPr>
        <w:rFonts w:hint="default"/>
      </w:rPr>
    </w:lvl>
    <w:lvl w:ilvl="3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1A25E8E"/>
    <w:multiLevelType w:val="hybridMultilevel"/>
    <w:tmpl w:val="6C3A479C"/>
    <w:lvl w:ilvl="0" w:tplc="6C30C67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750077124">
    <w:abstractNumId w:val="4"/>
  </w:num>
  <w:num w:numId="2" w16cid:durableId="804393862">
    <w:abstractNumId w:val="7"/>
  </w:num>
  <w:num w:numId="3" w16cid:durableId="1010717714">
    <w:abstractNumId w:val="5"/>
  </w:num>
  <w:num w:numId="4" w16cid:durableId="1981958445">
    <w:abstractNumId w:val="6"/>
  </w:num>
  <w:num w:numId="5" w16cid:durableId="796987828">
    <w:abstractNumId w:val="3"/>
  </w:num>
  <w:num w:numId="6" w16cid:durableId="446774718">
    <w:abstractNumId w:val="1"/>
  </w:num>
  <w:num w:numId="7" w16cid:durableId="194852942">
    <w:abstractNumId w:val="8"/>
  </w:num>
  <w:num w:numId="8" w16cid:durableId="2131900322">
    <w:abstractNumId w:val="0"/>
  </w:num>
  <w:num w:numId="9" w16cid:durableId="1097169351">
    <w:abstractNumId w:val="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OwMDI2MLM0NgAyzJR0lIJTi4sz8/NACozMagFf3WICLQAAAA=="/>
  </w:docVars>
  <w:rsids>
    <w:rsidRoot w:val="008E488A"/>
    <w:rsid w:val="0000056E"/>
    <w:rsid w:val="000059B6"/>
    <w:rsid w:val="00005A59"/>
    <w:rsid w:val="00006457"/>
    <w:rsid w:val="00006BC1"/>
    <w:rsid w:val="0000715F"/>
    <w:rsid w:val="00007F31"/>
    <w:rsid w:val="000103EC"/>
    <w:rsid w:val="000111D4"/>
    <w:rsid w:val="00011B4E"/>
    <w:rsid w:val="00011BDB"/>
    <w:rsid w:val="00014203"/>
    <w:rsid w:val="00015B50"/>
    <w:rsid w:val="00016B61"/>
    <w:rsid w:val="000171BE"/>
    <w:rsid w:val="00017DD7"/>
    <w:rsid w:val="0002195C"/>
    <w:rsid w:val="0002483C"/>
    <w:rsid w:val="00025340"/>
    <w:rsid w:val="00027404"/>
    <w:rsid w:val="00027591"/>
    <w:rsid w:val="00033920"/>
    <w:rsid w:val="0003637C"/>
    <w:rsid w:val="00037C25"/>
    <w:rsid w:val="00037D92"/>
    <w:rsid w:val="00040639"/>
    <w:rsid w:val="000416DE"/>
    <w:rsid w:val="00041711"/>
    <w:rsid w:val="00043931"/>
    <w:rsid w:val="00043BC8"/>
    <w:rsid w:val="00047181"/>
    <w:rsid w:val="00050513"/>
    <w:rsid w:val="00052801"/>
    <w:rsid w:val="00054320"/>
    <w:rsid w:val="0005566D"/>
    <w:rsid w:val="00055B23"/>
    <w:rsid w:val="0005626C"/>
    <w:rsid w:val="00056589"/>
    <w:rsid w:val="000604A1"/>
    <w:rsid w:val="000627A5"/>
    <w:rsid w:val="00063048"/>
    <w:rsid w:val="000657ED"/>
    <w:rsid w:val="000659D5"/>
    <w:rsid w:val="000662F0"/>
    <w:rsid w:val="00067FCC"/>
    <w:rsid w:val="00070A4E"/>
    <w:rsid w:val="0007163D"/>
    <w:rsid w:val="000725E7"/>
    <w:rsid w:val="00072CD6"/>
    <w:rsid w:val="000738D7"/>
    <w:rsid w:val="00076B56"/>
    <w:rsid w:val="00077BD0"/>
    <w:rsid w:val="00080376"/>
    <w:rsid w:val="00081733"/>
    <w:rsid w:val="000877EE"/>
    <w:rsid w:val="000904A7"/>
    <w:rsid w:val="0009360D"/>
    <w:rsid w:val="00095D7F"/>
    <w:rsid w:val="000961FC"/>
    <w:rsid w:val="000A028C"/>
    <w:rsid w:val="000A0DF0"/>
    <w:rsid w:val="000A369B"/>
    <w:rsid w:val="000A4281"/>
    <w:rsid w:val="000A527C"/>
    <w:rsid w:val="000A69BE"/>
    <w:rsid w:val="000A7914"/>
    <w:rsid w:val="000A7DEE"/>
    <w:rsid w:val="000B19A9"/>
    <w:rsid w:val="000B31A6"/>
    <w:rsid w:val="000B4781"/>
    <w:rsid w:val="000B5012"/>
    <w:rsid w:val="000B5FA8"/>
    <w:rsid w:val="000B61F4"/>
    <w:rsid w:val="000C263D"/>
    <w:rsid w:val="000C2A4C"/>
    <w:rsid w:val="000C4658"/>
    <w:rsid w:val="000C4DDC"/>
    <w:rsid w:val="000C530C"/>
    <w:rsid w:val="000C7655"/>
    <w:rsid w:val="000D0B56"/>
    <w:rsid w:val="000D40D8"/>
    <w:rsid w:val="000D536F"/>
    <w:rsid w:val="000D5546"/>
    <w:rsid w:val="000D566A"/>
    <w:rsid w:val="000D62CE"/>
    <w:rsid w:val="000D6B7C"/>
    <w:rsid w:val="000E0255"/>
    <w:rsid w:val="000E169B"/>
    <w:rsid w:val="000E3BD2"/>
    <w:rsid w:val="000E42FF"/>
    <w:rsid w:val="000E522A"/>
    <w:rsid w:val="000E5DFF"/>
    <w:rsid w:val="000E637F"/>
    <w:rsid w:val="000E7882"/>
    <w:rsid w:val="000E78C2"/>
    <w:rsid w:val="000F1A7B"/>
    <w:rsid w:val="000F283B"/>
    <w:rsid w:val="000F328A"/>
    <w:rsid w:val="000F457D"/>
    <w:rsid w:val="000F4E34"/>
    <w:rsid w:val="000F74DA"/>
    <w:rsid w:val="000F7833"/>
    <w:rsid w:val="00101581"/>
    <w:rsid w:val="00101B1C"/>
    <w:rsid w:val="00103F8B"/>
    <w:rsid w:val="00105296"/>
    <w:rsid w:val="00106A91"/>
    <w:rsid w:val="00107E2A"/>
    <w:rsid w:val="00110613"/>
    <w:rsid w:val="00110BB7"/>
    <w:rsid w:val="0011220C"/>
    <w:rsid w:val="001122E0"/>
    <w:rsid w:val="0011297D"/>
    <w:rsid w:val="00113182"/>
    <w:rsid w:val="001136C6"/>
    <w:rsid w:val="001152B9"/>
    <w:rsid w:val="0011532F"/>
    <w:rsid w:val="0011581D"/>
    <w:rsid w:val="001158B8"/>
    <w:rsid w:val="00116037"/>
    <w:rsid w:val="00121E91"/>
    <w:rsid w:val="0013145F"/>
    <w:rsid w:val="00133D1B"/>
    <w:rsid w:val="00134F6F"/>
    <w:rsid w:val="0013575D"/>
    <w:rsid w:val="00135EEA"/>
    <w:rsid w:val="001365BF"/>
    <w:rsid w:val="00140018"/>
    <w:rsid w:val="00141C9B"/>
    <w:rsid w:val="00142E00"/>
    <w:rsid w:val="00143670"/>
    <w:rsid w:val="00143DDC"/>
    <w:rsid w:val="00144408"/>
    <w:rsid w:val="00145019"/>
    <w:rsid w:val="001458FF"/>
    <w:rsid w:val="00145948"/>
    <w:rsid w:val="0014661C"/>
    <w:rsid w:val="001471FE"/>
    <w:rsid w:val="00147ED5"/>
    <w:rsid w:val="0015156E"/>
    <w:rsid w:val="00151753"/>
    <w:rsid w:val="001532B6"/>
    <w:rsid w:val="0015522B"/>
    <w:rsid w:val="00156A99"/>
    <w:rsid w:val="00162286"/>
    <w:rsid w:val="001639EA"/>
    <w:rsid w:val="0016524B"/>
    <w:rsid w:val="00165950"/>
    <w:rsid w:val="00166C7D"/>
    <w:rsid w:val="0017062F"/>
    <w:rsid w:val="00170EDE"/>
    <w:rsid w:val="00172540"/>
    <w:rsid w:val="00172D70"/>
    <w:rsid w:val="001760D7"/>
    <w:rsid w:val="00176B93"/>
    <w:rsid w:val="0018051A"/>
    <w:rsid w:val="00183AC8"/>
    <w:rsid w:val="00183EC4"/>
    <w:rsid w:val="00184AED"/>
    <w:rsid w:val="00184F59"/>
    <w:rsid w:val="00190A48"/>
    <w:rsid w:val="0019365D"/>
    <w:rsid w:val="00193F44"/>
    <w:rsid w:val="00195A2A"/>
    <w:rsid w:val="00196884"/>
    <w:rsid w:val="001976C6"/>
    <w:rsid w:val="001A0D0F"/>
    <w:rsid w:val="001A0FE6"/>
    <w:rsid w:val="001A1315"/>
    <w:rsid w:val="001A1A95"/>
    <w:rsid w:val="001A22D2"/>
    <w:rsid w:val="001A3064"/>
    <w:rsid w:val="001A3F38"/>
    <w:rsid w:val="001A5230"/>
    <w:rsid w:val="001A5F65"/>
    <w:rsid w:val="001B39B3"/>
    <w:rsid w:val="001B3D3B"/>
    <w:rsid w:val="001B41D1"/>
    <w:rsid w:val="001C0D70"/>
    <w:rsid w:val="001C18DE"/>
    <w:rsid w:val="001C3BE7"/>
    <w:rsid w:val="001C43EA"/>
    <w:rsid w:val="001C48B9"/>
    <w:rsid w:val="001C5BA8"/>
    <w:rsid w:val="001C6717"/>
    <w:rsid w:val="001D14DD"/>
    <w:rsid w:val="001D1507"/>
    <w:rsid w:val="001D28A9"/>
    <w:rsid w:val="001D2E36"/>
    <w:rsid w:val="001D339F"/>
    <w:rsid w:val="001D51A8"/>
    <w:rsid w:val="001D74B9"/>
    <w:rsid w:val="001E047C"/>
    <w:rsid w:val="001E121D"/>
    <w:rsid w:val="001E2E02"/>
    <w:rsid w:val="001E7F4A"/>
    <w:rsid w:val="001F0272"/>
    <w:rsid w:val="001F09FF"/>
    <w:rsid w:val="001F6E6D"/>
    <w:rsid w:val="001F791F"/>
    <w:rsid w:val="001F7B52"/>
    <w:rsid w:val="00201414"/>
    <w:rsid w:val="00203081"/>
    <w:rsid w:val="00205997"/>
    <w:rsid w:val="0020727E"/>
    <w:rsid w:val="00207F2E"/>
    <w:rsid w:val="00212898"/>
    <w:rsid w:val="00213B27"/>
    <w:rsid w:val="00213CA2"/>
    <w:rsid w:val="002156D6"/>
    <w:rsid w:val="002164DD"/>
    <w:rsid w:val="00216C5D"/>
    <w:rsid w:val="0022195A"/>
    <w:rsid w:val="00224402"/>
    <w:rsid w:val="0022511D"/>
    <w:rsid w:val="002260BC"/>
    <w:rsid w:val="00226648"/>
    <w:rsid w:val="0022672B"/>
    <w:rsid w:val="00226DB3"/>
    <w:rsid w:val="00230C33"/>
    <w:rsid w:val="00232207"/>
    <w:rsid w:val="00232379"/>
    <w:rsid w:val="0023452F"/>
    <w:rsid w:val="00235883"/>
    <w:rsid w:val="00236D1D"/>
    <w:rsid w:val="002378A7"/>
    <w:rsid w:val="00237A28"/>
    <w:rsid w:val="00240E68"/>
    <w:rsid w:val="00242CA9"/>
    <w:rsid w:val="00243CAD"/>
    <w:rsid w:val="002442F4"/>
    <w:rsid w:val="00244526"/>
    <w:rsid w:val="00244E39"/>
    <w:rsid w:val="002460BD"/>
    <w:rsid w:val="00247541"/>
    <w:rsid w:val="00247892"/>
    <w:rsid w:val="002508C2"/>
    <w:rsid w:val="00250A26"/>
    <w:rsid w:val="002529DF"/>
    <w:rsid w:val="0025505D"/>
    <w:rsid w:val="0026173A"/>
    <w:rsid w:val="002632AE"/>
    <w:rsid w:val="00264C8D"/>
    <w:rsid w:val="00265C98"/>
    <w:rsid w:val="00271723"/>
    <w:rsid w:val="00272242"/>
    <w:rsid w:val="00276599"/>
    <w:rsid w:val="00277AFB"/>
    <w:rsid w:val="00281315"/>
    <w:rsid w:val="0028147E"/>
    <w:rsid w:val="0028199D"/>
    <w:rsid w:val="00281B28"/>
    <w:rsid w:val="00282188"/>
    <w:rsid w:val="002843AD"/>
    <w:rsid w:val="00291514"/>
    <w:rsid w:val="0029190F"/>
    <w:rsid w:val="00291CAE"/>
    <w:rsid w:val="00292FEA"/>
    <w:rsid w:val="0029357B"/>
    <w:rsid w:val="00293627"/>
    <w:rsid w:val="002A011C"/>
    <w:rsid w:val="002A212B"/>
    <w:rsid w:val="002A5E26"/>
    <w:rsid w:val="002A66EA"/>
    <w:rsid w:val="002B03FC"/>
    <w:rsid w:val="002B1F9D"/>
    <w:rsid w:val="002B3938"/>
    <w:rsid w:val="002B3CAB"/>
    <w:rsid w:val="002B4EE1"/>
    <w:rsid w:val="002B6637"/>
    <w:rsid w:val="002B6840"/>
    <w:rsid w:val="002B6BD8"/>
    <w:rsid w:val="002B6C54"/>
    <w:rsid w:val="002B7299"/>
    <w:rsid w:val="002B7E16"/>
    <w:rsid w:val="002C1C6C"/>
    <w:rsid w:val="002C300C"/>
    <w:rsid w:val="002C6417"/>
    <w:rsid w:val="002C64CF"/>
    <w:rsid w:val="002C7A08"/>
    <w:rsid w:val="002D49D0"/>
    <w:rsid w:val="002D5705"/>
    <w:rsid w:val="002D6A75"/>
    <w:rsid w:val="002D7321"/>
    <w:rsid w:val="002D79AF"/>
    <w:rsid w:val="002E08ED"/>
    <w:rsid w:val="002E3652"/>
    <w:rsid w:val="002E3F6C"/>
    <w:rsid w:val="002E5D1E"/>
    <w:rsid w:val="002E60E8"/>
    <w:rsid w:val="002E6848"/>
    <w:rsid w:val="002E7454"/>
    <w:rsid w:val="002E767E"/>
    <w:rsid w:val="002F1644"/>
    <w:rsid w:val="002F19E5"/>
    <w:rsid w:val="002F2391"/>
    <w:rsid w:val="002F397B"/>
    <w:rsid w:val="002F7E32"/>
    <w:rsid w:val="003010BE"/>
    <w:rsid w:val="003015AC"/>
    <w:rsid w:val="003021F9"/>
    <w:rsid w:val="00303E33"/>
    <w:rsid w:val="00303E90"/>
    <w:rsid w:val="00306C9E"/>
    <w:rsid w:val="003115C3"/>
    <w:rsid w:val="003117DE"/>
    <w:rsid w:val="00312904"/>
    <w:rsid w:val="00312E96"/>
    <w:rsid w:val="00312F37"/>
    <w:rsid w:val="003144E2"/>
    <w:rsid w:val="0031523B"/>
    <w:rsid w:val="00316522"/>
    <w:rsid w:val="00316FD8"/>
    <w:rsid w:val="0031737D"/>
    <w:rsid w:val="003201FA"/>
    <w:rsid w:val="003205DC"/>
    <w:rsid w:val="00320AC0"/>
    <w:rsid w:val="003219C3"/>
    <w:rsid w:val="00321FAA"/>
    <w:rsid w:val="00323597"/>
    <w:rsid w:val="003240B4"/>
    <w:rsid w:val="0032535A"/>
    <w:rsid w:val="003253B8"/>
    <w:rsid w:val="00325EEF"/>
    <w:rsid w:val="003265CC"/>
    <w:rsid w:val="0032760C"/>
    <w:rsid w:val="00330482"/>
    <w:rsid w:val="00330664"/>
    <w:rsid w:val="00330C45"/>
    <w:rsid w:val="00340C07"/>
    <w:rsid w:val="00341B50"/>
    <w:rsid w:val="00342417"/>
    <w:rsid w:val="003428C7"/>
    <w:rsid w:val="003443C0"/>
    <w:rsid w:val="00344AFC"/>
    <w:rsid w:val="00346623"/>
    <w:rsid w:val="003520FB"/>
    <w:rsid w:val="00356DC3"/>
    <w:rsid w:val="00360A2D"/>
    <w:rsid w:val="00364760"/>
    <w:rsid w:val="003649CA"/>
    <w:rsid w:val="00367085"/>
    <w:rsid w:val="003729D3"/>
    <w:rsid w:val="003755E4"/>
    <w:rsid w:val="00376AA8"/>
    <w:rsid w:val="003801F8"/>
    <w:rsid w:val="003821DF"/>
    <w:rsid w:val="00386868"/>
    <w:rsid w:val="00391B31"/>
    <w:rsid w:val="00393CED"/>
    <w:rsid w:val="00393CF9"/>
    <w:rsid w:val="00395D33"/>
    <w:rsid w:val="0039752F"/>
    <w:rsid w:val="00397CF4"/>
    <w:rsid w:val="003A192E"/>
    <w:rsid w:val="003A21EF"/>
    <w:rsid w:val="003A248E"/>
    <w:rsid w:val="003A2865"/>
    <w:rsid w:val="003A3B19"/>
    <w:rsid w:val="003A4B0F"/>
    <w:rsid w:val="003A5C2E"/>
    <w:rsid w:val="003A706B"/>
    <w:rsid w:val="003B60D5"/>
    <w:rsid w:val="003B6DF3"/>
    <w:rsid w:val="003C2249"/>
    <w:rsid w:val="003C2B25"/>
    <w:rsid w:val="003C44C5"/>
    <w:rsid w:val="003C51F9"/>
    <w:rsid w:val="003C695D"/>
    <w:rsid w:val="003D0B19"/>
    <w:rsid w:val="003D0BA8"/>
    <w:rsid w:val="003D2351"/>
    <w:rsid w:val="003D2511"/>
    <w:rsid w:val="003D2C3A"/>
    <w:rsid w:val="003D3C9F"/>
    <w:rsid w:val="003D4F6C"/>
    <w:rsid w:val="003D597B"/>
    <w:rsid w:val="003D5FDA"/>
    <w:rsid w:val="003E1CC6"/>
    <w:rsid w:val="003E6DC5"/>
    <w:rsid w:val="003E71E2"/>
    <w:rsid w:val="003F1FE5"/>
    <w:rsid w:val="003F277E"/>
    <w:rsid w:val="003F2B01"/>
    <w:rsid w:val="003F3B29"/>
    <w:rsid w:val="003F742E"/>
    <w:rsid w:val="004021F1"/>
    <w:rsid w:val="0040515D"/>
    <w:rsid w:val="00407C83"/>
    <w:rsid w:val="00407E91"/>
    <w:rsid w:val="00410F28"/>
    <w:rsid w:val="004119F4"/>
    <w:rsid w:val="0041337B"/>
    <w:rsid w:val="004136F8"/>
    <w:rsid w:val="00414D65"/>
    <w:rsid w:val="0041528B"/>
    <w:rsid w:val="00416639"/>
    <w:rsid w:val="004171C7"/>
    <w:rsid w:val="00417CF6"/>
    <w:rsid w:val="00421D2A"/>
    <w:rsid w:val="004232FE"/>
    <w:rsid w:val="0042753D"/>
    <w:rsid w:val="004309C3"/>
    <w:rsid w:val="00433060"/>
    <w:rsid w:val="00433CFD"/>
    <w:rsid w:val="00433DFE"/>
    <w:rsid w:val="004356B2"/>
    <w:rsid w:val="0043585D"/>
    <w:rsid w:val="00435D6C"/>
    <w:rsid w:val="004417A2"/>
    <w:rsid w:val="00441AAE"/>
    <w:rsid w:val="00441B0B"/>
    <w:rsid w:val="00441D11"/>
    <w:rsid w:val="004423F5"/>
    <w:rsid w:val="00446C07"/>
    <w:rsid w:val="00452C92"/>
    <w:rsid w:val="004550C4"/>
    <w:rsid w:val="00455B3C"/>
    <w:rsid w:val="00455ECC"/>
    <w:rsid w:val="004572B0"/>
    <w:rsid w:val="004576D7"/>
    <w:rsid w:val="00457829"/>
    <w:rsid w:val="00460EEE"/>
    <w:rsid w:val="00462D67"/>
    <w:rsid w:val="0046350D"/>
    <w:rsid w:val="00464BE4"/>
    <w:rsid w:val="004654F1"/>
    <w:rsid w:val="00465B2F"/>
    <w:rsid w:val="0046660B"/>
    <w:rsid w:val="0046695B"/>
    <w:rsid w:val="00470835"/>
    <w:rsid w:val="004719E1"/>
    <w:rsid w:val="00472601"/>
    <w:rsid w:val="004731E1"/>
    <w:rsid w:val="00474C0E"/>
    <w:rsid w:val="004813E1"/>
    <w:rsid w:val="00485097"/>
    <w:rsid w:val="00485F14"/>
    <w:rsid w:val="00486C10"/>
    <w:rsid w:val="00487CA2"/>
    <w:rsid w:val="00487DC9"/>
    <w:rsid w:val="00494628"/>
    <w:rsid w:val="004953EF"/>
    <w:rsid w:val="004A2796"/>
    <w:rsid w:val="004A2C5C"/>
    <w:rsid w:val="004A34CF"/>
    <w:rsid w:val="004A55C6"/>
    <w:rsid w:val="004A58EE"/>
    <w:rsid w:val="004A6302"/>
    <w:rsid w:val="004A685B"/>
    <w:rsid w:val="004A68BD"/>
    <w:rsid w:val="004A6A94"/>
    <w:rsid w:val="004A6E30"/>
    <w:rsid w:val="004A7785"/>
    <w:rsid w:val="004B05A1"/>
    <w:rsid w:val="004B0724"/>
    <w:rsid w:val="004B47F4"/>
    <w:rsid w:val="004B4DB8"/>
    <w:rsid w:val="004B54A4"/>
    <w:rsid w:val="004B5554"/>
    <w:rsid w:val="004C181E"/>
    <w:rsid w:val="004C2999"/>
    <w:rsid w:val="004C3B13"/>
    <w:rsid w:val="004C48D8"/>
    <w:rsid w:val="004C734D"/>
    <w:rsid w:val="004D2984"/>
    <w:rsid w:val="004D3154"/>
    <w:rsid w:val="004D392B"/>
    <w:rsid w:val="004D3F68"/>
    <w:rsid w:val="004D412C"/>
    <w:rsid w:val="004D4D2B"/>
    <w:rsid w:val="004D5EC4"/>
    <w:rsid w:val="004D66FB"/>
    <w:rsid w:val="004E0D7F"/>
    <w:rsid w:val="004E5D93"/>
    <w:rsid w:val="004E6121"/>
    <w:rsid w:val="004E6216"/>
    <w:rsid w:val="004F4085"/>
    <w:rsid w:val="004F4365"/>
    <w:rsid w:val="004F5F85"/>
    <w:rsid w:val="00500B87"/>
    <w:rsid w:val="0050318D"/>
    <w:rsid w:val="00504664"/>
    <w:rsid w:val="00504888"/>
    <w:rsid w:val="0050795A"/>
    <w:rsid w:val="00510F73"/>
    <w:rsid w:val="00510F7D"/>
    <w:rsid w:val="00513538"/>
    <w:rsid w:val="00515583"/>
    <w:rsid w:val="005167DA"/>
    <w:rsid w:val="00520715"/>
    <w:rsid w:val="00521659"/>
    <w:rsid w:val="005224CA"/>
    <w:rsid w:val="00522E0A"/>
    <w:rsid w:val="00524148"/>
    <w:rsid w:val="005241A7"/>
    <w:rsid w:val="00525D8D"/>
    <w:rsid w:val="005263E3"/>
    <w:rsid w:val="0052699F"/>
    <w:rsid w:val="005277C4"/>
    <w:rsid w:val="00530101"/>
    <w:rsid w:val="00530684"/>
    <w:rsid w:val="00533BE9"/>
    <w:rsid w:val="00533DA6"/>
    <w:rsid w:val="00534FDA"/>
    <w:rsid w:val="00535065"/>
    <w:rsid w:val="00540543"/>
    <w:rsid w:val="00541070"/>
    <w:rsid w:val="00541502"/>
    <w:rsid w:val="005436B9"/>
    <w:rsid w:val="005439BC"/>
    <w:rsid w:val="00547479"/>
    <w:rsid w:val="0055027E"/>
    <w:rsid w:val="0055062A"/>
    <w:rsid w:val="005527C4"/>
    <w:rsid w:val="00553B43"/>
    <w:rsid w:val="00553F8E"/>
    <w:rsid w:val="0055506E"/>
    <w:rsid w:val="005553B9"/>
    <w:rsid w:val="005576E2"/>
    <w:rsid w:val="00557984"/>
    <w:rsid w:val="00557CA7"/>
    <w:rsid w:val="00560BE2"/>
    <w:rsid w:val="00561845"/>
    <w:rsid w:val="00562E5A"/>
    <w:rsid w:val="00567B13"/>
    <w:rsid w:val="00571C49"/>
    <w:rsid w:val="005725CA"/>
    <w:rsid w:val="00575350"/>
    <w:rsid w:val="0057583A"/>
    <w:rsid w:val="00576775"/>
    <w:rsid w:val="00581B31"/>
    <w:rsid w:val="005822FA"/>
    <w:rsid w:val="005827BD"/>
    <w:rsid w:val="00583B3A"/>
    <w:rsid w:val="005847EC"/>
    <w:rsid w:val="005850AA"/>
    <w:rsid w:val="00585B2F"/>
    <w:rsid w:val="00586558"/>
    <w:rsid w:val="00586814"/>
    <w:rsid w:val="00590FDB"/>
    <w:rsid w:val="005917B0"/>
    <w:rsid w:val="0059190B"/>
    <w:rsid w:val="0059199C"/>
    <w:rsid w:val="00592590"/>
    <w:rsid w:val="005933E0"/>
    <w:rsid w:val="005A0E0F"/>
    <w:rsid w:val="005A246C"/>
    <w:rsid w:val="005A6AAB"/>
    <w:rsid w:val="005B06E5"/>
    <w:rsid w:val="005B4BE5"/>
    <w:rsid w:val="005B5634"/>
    <w:rsid w:val="005B5FC6"/>
    <w:rsid w:val="005B6D87"/>
    <w:rsid w:val="005C1453"/>
    <w:rsid w:val="005C3883"/>
    <w:rsid w:val="005C506E"/>
    <w:rsid w:val="005D037F"/>
    <w:rsid w:val="005D071F"/>
    <w:rsid w:val="005D10D8"/>
    <w:rsid w:val="005D1325"/>
    <w:rsid w:val="005D16A1"/>
    <w:rsid w:val="005D1C79"/>
    <w:rsid w:val="005D3AE7"/>
    <w:rsid w:val="005D45A2"/>
    <w:rsid w:val="005D462C"/>
    <w:rsid w:val="005D7D5F"/>
    <w:rsid w:val="005D7E76"/>
    <w:rsid w:val="005E362F"/>
    <w:rsid w:val="005E7C64"/>
    <w:rsid w:val="005F1680"/>
    <w:rsid w:val="005F3BB7"/>
    <w:rsid w:val="005F4C90"/>
    <w:rsid w:val="005F71D1"/>
    <w:rsid w:val="006008A3"/>
    <w:rsid w:val="00600CA6"/>
    <w:rsid w:val="006010DD"/>
    <w:rsid w:val="006018E2"/>
    <w:rsid w:val="00602E41"/>
    <w:rsid w:val="006052EF"/>
    <w:rsid w:val="0060753B"/>
    <w:rsid w:val="00612DD8"/>
    <w:rsid w:val="00615AE3"/>
    <w:rsid w:val="00615E1A"/>
    <w:rsid w:val="00617112"/>
    <w:rsid w:val="0061798A"/>
    <w:rsid w:val="0062079A"/>
    <w:rsid w:val="00620A94"/>
    <w:rsid w:val="00621681"/>
    <w:rsid w:val="00622548"/>
    <w:rsid w:val="00622872"/>
    <w:rsid w:val="006228E3"/>
    <w:rsid w:val="00622A5B"/>
    <w:rsid w:val="00623990"/>
    <w:rsid w:val="00624309"/>
    <w:rsid w:val="006267D6"/>
    <w:rsid w:val="00627DA7"/>
    <w:rsid w:val="00632C26"/>
    <w:rsid w:val="006350AB"/>
    <w:rsid w:val="00635139"/>
    <w:rsid w:val="00635BDD"/>
    <w:rsid w:val="00635F0D"/>
    <w:rsid w:val="0063608B"/>
    <w:rsid w:val="00640C1C"/>
    <w:rsid w:val="0064102E"/>
    <w:rsid w:val="0064121F"/>
    <w:rsid w:val="00641F85"/>
    <w:rsid w:val="006456FF"/>
    <w:rsid w:val="006474F2"/>
    <w:rsid w:val="00651A5C"/>
    <w:rsid w:val="00651CEF"/>
    <w:rsid w:val="00652D90"/>
    <w:rsid w:val="00652EBE"/>
    <w:rsid w:val="00655A40"/>
    <w:rsid w:val="0066226C"/>
    <w:rsid w:val="006622DF"/>
    <w:rsid w:val="006669A1"/>
    <w:rsid w:val="00671893"/>
    <w:rsid w:val="006758CA"/>
    <w:rsid w:val="00676597"/>
    <w:rsid w:val="00676A21"/>
    <w:rsid w:val="00680451"/>
    <w:rsid w:val="00680CFB"/>
    <w:rsid w:val="006818ED"/>
    <w:rsid w:val="00682786"/>
    <w:rsid w:val="00682E42"/>
    <w:rsid w:val="00683F9B"/>
    <w:rsid w:val="006854E9"/>
    <w:rsid w:val="00685DEE"/>
    <w:rsid w:val="006906C5"/>
    <w:rsid w:val="00692356"/>
    <w:rsid w:val="00696220"/>
    <w:rsid w:val="006973C0"/>
    <w:rsid w:val="006974A2"/>
    <w:rsid w:val="006A0125"/>
    <w:rsid w:val="006A02F0"/>
    <w:rsid w:val="006A1957"/>
    <w:rsid w:val="006A490C"/>
    <w:rsid w:val="006A51CA"/>
    <w:rsid w:val="006A7B20"/>
    <w:rsid w:val="006A7D4D"/>
    <w:rsid w:val="006B0D5E"/>
    <w:rsid w:val="006B22F6"/>
    <w:rsid w:val="006B4619"/>
    <w:rsid w:val="006B5B93"/>
    <w:rsid w:val="006B5FF3"/>
    <w:rsid w:val="006C0307"/>
    <w:rsid w:val="006C1119"/>
    <w:rsid w:val="006C28F3"/>
    <w:rsid w:val="006C2A77"/>
    <w:rsid w:val="006C30AC"/>
    <w:rsid w:val="006C3383"/>
    <w:rsid w:val="006C50EA"/>
    <w:rsid w:val="006C5AAF"/>
    <w:rsid w:val="006C6E52"/>
    <w:rsid w:val="006C6ECE"/>
    <w:rsid w:val="006D07E1"/>
    <w:rsid w:val="006D0EDE"/>
    <w:rsid w:val="006D4C3D"/>
    <w:rsid w:val="006D51BD"/>
    <w:rsid w:val="006D534C"/>
    <w:rsid w:val="006D59D5"/>
    <w:rsid w:val="006E1394"/>
    <w:rsid w:val="006E3A2D"/>
    <w:rsid w:val="006E44A9"/>
    <w:rsid w:val="006E49B5"/>
    <w:rsid w:val="006E5265"/>
    <w:rsid w:val="006E5982"/>
    <w:rsid w:val="006E6351"/>
    <w:rsid w:val="006E74ED"/>
    <w:rsid w:val="006F069C"/>
    <w:rsid w:val="006F1227"/>
    <w:rsid w:val="006F1365"/>
    <w:rsid w:val="006F2A81"/>
    <w:rsid w:val="006F4501"/>
    <w:rsid w:val="006F5E0B"/>
    <w:rsid w:val="006F6134"/>
    <w:rsid w:val="006F639B"/>
    <w:rsid w:val="00704D78"/>
    <w:rsid w:val="00706849"/>
    <w:rsid w:val="00707601"/>
    <w:rsid w:val="00710748"/>
    <w:rsid w:val="007116D4"/>
    <w:rsid w:val="007125CD"/>
    <w:rsid w:val="00712887"/>
    <w:rsid w:val="0071458A"/>
    <w:rsid w:val="00714F2D"/>
    <w:rsid w:val="00716407"/>
    <w:rsid w:val="00716CE3"/>
    <w:rsid w:val="00717687"/>
    <w:rsid w:val="00717D5D"/>
    <w:rsid w:val="007215D8"/>
    <w:rsid w:val="00722F8D"/>
    <w:rsid w:val="00724F46"/>
    <w:rsid w:val="0073073F"/>
    <w:rsid w:val="007308FB"/>
    <w:rsid w:val="00731333"/>
    <w:rsid w:val="00731639"/>
    <w:rsid w:val="00735250"/>
    <w:rsid w:val="007408BB"/>
    <w:rsid w:val="00741AF2"/>
    <w:rsid w:val="007439C4"/>
    <w:rsid w:val="007449C5"/>
    <w:rsid w:val="007475FA"/>
    <w:rsid w:val="00750CD3"/>
    <w:rsid w:val="007524DF"/>
    <w:rsid w:val="0076150A"/>
    <w:rsid w:val="0076518E"/>
    <w:rsid w:val="00770FC7"/>
    <w:rsid w:val="0077487C"/>
    <w:rsid w:val="0077726E"/>
    <w:rsid w:val="00777525"/>
    <w:rsid w:val="007812FC"/>
    <w:rsid w:val="00781B11"/>
    <w:rsid w:val="0078255F"/>
    <w:rsid w:val="00783B2B"/>
    <w:rsid w:val="0078410B"/>
    <w:rsid w:val="00786C3A"/>
    <w:rsid w:val="00790233"/>
    <w:rsid w:val="007919E8"/>
    <w:rsid w:val="00791CBD"/>
    <w:rsid w:val="00792ED6"/>
    <w:rsid w:val="007932B9"/>
    <w:rsid w:val="0079580F"/>
    <w:rsid w:val="007964CF"/>
    <w:rsid w:val="007976EA"/>
    <w:rsid w:val="00797F89"/>
    <w:rsid w:val="007A0878"/>
    <w:rsid w:val="007A12A2"/>
    <w:rsid w:val="007A2C2C"/>
    <w:rsid w:val="007A518C"/>
    <w:rsid w:val="007A5600"/>
    <w:rsid w:val="007A6711"/>
    <w:rsid w:val="007A7132"/>
    <w:rsid w:val="007A71F2"/>
    <w:rsid w:val="007B1CF7"/>
    <w:rsid w:val="007B22EE"/>
    <w:rsid w:val="007B3073"/>
    <w:rsid w:val="007B3D59"/>
    <w:rsid w:val="007B65B1"/>
    <w:rsid w:val="007C0CE7"/>
    <w:rsid w:val="007C2976"/>
    <w:rsid w:val="007C4545"/>
    <w:rsid w:val="007C492F"/>
    <w:rsid w:val="007C4CB3"/>
    <w:rsid w:val="007C6CF7"/>
    <w:rsid w:val="007D2462"/>
    <w:rsid w:val="007D3993"/>
    <w:rsid w:val="007D39E7"/>
    <w:rsid w:val="007D494D"/>
    <w:rsid w:val="007D6959"/>
    <w:rsid w:val="007D7376"/>
    <w:rsid w:val="007E0681"/>
    <w:rsid w:val="007E45E6"/>
    <w:rsid w:val="007E4EEB"/>
    <w:rsid w:val="007E59ED"/>
    <w:rsid w:val="007E5A17"/>
    <w:rsid w:val="007F71F0"/>
    <w:rsid w:val="008002CF"/>
    <w:rsid w:val="008006A1"/>
    <w:rsid w:val="00800BA2"/>
    <w:rsid w:val="008024B8"/>
    <w:rsid w:val="00802557"/>
    <w:rsid w:val="008025C1"/>
    <w:rsid w:val="00806F99"/>
    <w:rsid w:val="008108F9"/>
    <w:rsid w:val="008116FC"/>
    <w:rsid w:val="00811919"/>
    <w:rsid w:val="008128D7"/>
    <w:rsid w:val="00813F9F"/>
    <w:rsid w:val="00814867"/>
    <w:rsid w:val="008149E0"/>
    <w:rsid w:val="00815420"/>
    <w:rsid w:val="00815B22"/>
    <w:rsid w:val="0082076D"/>
    <w:rsid w:val="008210DE"/>
    <w:rsid w:val="0082431F"/>
    <w:rsid w:val="008254A8"/>
    <w:rsid w:val="00830885"/>
    <w:rsid w:val="00833626"/>
    <w:rsid w:val="00833700"/>
    <w:rsid w:val="00835CC7"/>
    <w:rsid w:val="008379F9"/>
    <w:rsid w:val="00841501"/>
    <w:rsid w:val="00842AA3"/>
    <w:rsid w:val="008435CE"/>
    <w:rsid w:val="008441D0"/>
    <w:rsid w:val="00845405"/>
    <w:rsid w:val="0084598B"/>
    <w:rsid w:val="00846017"/>
    <w:rsid w:val="008470BD"/>
    <w:rsid w:val="00850D90"/>
    <w:rsid w:val="0085144B"/>
    <w:rsid w:val="00852B7E"/>
    <w:rsid w:val="008553EA"/>
    <w:rsid w:val="00856C95"/>
    <w:rsid w:val="0085723E"/>
    <w:rsid w:val="00861136"/>
    <w:rsid w:val="0086197A"/>
    <w:rsid w:val="00864E30"/>
    <w:rsid w:val="00864EC1"/>
    <w:rsid w:val="00865483"/>
    <w:rsid w:val="0086786B"/>
    <w:rsid w:val="0087045F"/>
    <w:rsid w:val="0087053B"/>
    <w:rsid w:val="00870E14"/>
    <w:rsid w:val="00871150"/>
    <w:rsid w:val="00871CF8"/>
    <w:rsid w:val="008733CB"/>
    <w:rsid w:val="0087377C"/>
    <w:rsid w:val="00873CD4"/>
    <w:rsid w:val="008766E3"/>
    <w:rsid w:val="00877117"/>
    <w:rsid w:val="008860EA"/>
    <w:rsid w:val="008873C4"/>
    <w:rsid w:val="00890A75"/>
    <w:rsid w:val="00890B31"/>
    <w:rsid w:val="00890F9A"/>
    <w:rsid w:val="00891155"/>
    <w:rsid w:val="0089451B"/>
    <w:rsid w:val="00895CA4"/>
    <w:rsid w:val="008A2585"/>
    <w:rsid w:val="008A490F"/>
    <w:rsid w:val="008A6B4A"/>
    <w:rsid w:val="008A7169"/>
    <w:rsid w:val="008B48A1"/>
    <w:rsid w:val="008B67E1"/>
    <w:rsid w:val="008B6B13"/>
    <w:rsid w:val="008B7532"/>
    <w:rsid w:val="008C0F18"/>
    <w:rsid w:val="008C30AE"/>
    <w:rsid w:val="008C30D0"/>
    <w:rsid w:val="008C339E"/>
    <w:rsid w:val="008C5EF2"/>
    <w:rsid w:val="008C71A4"/>
    <w:rsid w:val="008C758D"/>
    <w:rsid w:val="008C7F69"/>
    <w:rsid w:val="008C7FF1"/>
    <w:rsid w:val="008D106D"/>
    <w:rsid w:val="008D2E72"/>
    <w:rsid w:val="008D3DDD"/>
    <w:rsid w:val="008D593D"/>
    <w:rsid w:val="008D5AA4"/>
    <w:rsid w:val="008E2D79"/>
    <w:rsid w:val="008E488A"/>
    <w:rsid w:val="008E4EA8"/>
    <w:rsid w:val="008E58B5"/>
    <w:rsid w:val="008F4986"/>
    <w:rsid w:val="008F5530"/>
    <w:rsid w:val="008F57E1"/>
    <w:rsid w:val="008F6BBE"/>
    <w:rsid w:val="00900A35"/>
    <w:rsid w:val="0090326F"/>
    <w:rsid w:val="0090363C"/>
    <w:rsid w:val="00903701"/>
    <w:rsid w:val="00903931"/>
    <w:rsid w:val="0090482E"/>
    <w:rsid w:val="00910710"/>
    <w:rsid w:val="0091220B"/>
    <w:rsid w:val="00913B90"/>
    <w:rsid w:val="00914CB5"/>
    <w:rsid w:val="00916925"/>
    <w:rsid w:val="00916E31"/>
    <w:rsid w:val="009215E1"/>
    <w:rsid w:val="0092337A"/>
    <w:rsid w:val="00923AEC"/>
    <w:rsid w:val="009259B0"/>
    <w:rsid w:val="00925ED3"/>
    <w:rsid w:val="00926685"/>
    <w:rsid w:val="00926AB0"/>
    <w:rsid w:val="009270D8"/>
    <w:rsid w:val="00927BD9"/>
    <w:rsid w:val="00931F35"/>
    <w:rsid w:val="00933019"/>
    <w:rsid w:val="00941D45"/>
    <w:rsid w:val="00941DC1"/>
    <w:rsid w:val="009444FA"/>
    <w:rsid w:val="009459D5"/>
    <w:rsid w:val="0094710F"/>
    <w:rsid w:val="009501BA"/>
    <w:rsid w:val="0095125C"/>
    <w:rsid w:val="00953F99"/>
    <w:rsid w:val="00955A4D"/>
    <w:rsid w:val="00955AD5"/>
    <w:rsid w:val="0095625D"/>
    <w:rsid w:val="00957998"/>
    <w:rsid w:val="009602BA"/>
    <w:rsid w:val="009604E1"/>
    <w:rsid w:val="00961CD1"/>
    <w:rsid w:val="00961CD2"/>
    <w:rsid w:val="0096219E"/>
    <w:rsid w:val="009626C4"/>
    <w:rsid w:val="00963B3E"/>
    <w:rsid w:val="00963CCA"/>
    <w:rsid w:val="00965FDF"/>
    <w:rsid w:val="0096750C"/>
    <w:rsid w:val="0096757D"/>
    <w:rsid w:val="00970D1C"/>
    <w:rsid w:val="00971DDC"/>
    <w:rsid w:val="009721FE"/>
    <w:rsid w:val="009755AD"/>
    <w:rsid w:val="00976EB5"/>
    <w:rsid w:val="00977A75"/>
    <w:rsid w:val="00980B8D"/>
    <w:rsid w:val="00981EAE"/>
    <w:rsid w:val="0098384F"/>
    <w:rsid w:val="00990744"/>
    <w:rsid w:val="00993C4F"/>
    <w:rsid w:val="00993E88"/>
    <w:rsid w:val="0099428B"/>
    <w:rsid w:val="0099463D"/>
    <w:rsid w:val="00995318"/>
    <w:rsid w:val="00995F00"/>
    <w:rsid w:val="009A073E"/>
    <w:rsid w:val="009A1CFD"/>
    <w:rsid w:val="009A27EF"/>
    <w:rsid w:val="009A4F81"/>
    <w:rsid w:val="009A5167"/>
    <w:rsid w:val="009A7F63"/>
    <w:rsid w:val="009B1C31"/>
    <w:rsid w:val="009B37D6"/>
    <w:rsid w:val="009B3867"/>
    <w:rsid w:val="009B5C9A"/>
    <w:rsid w:val="009B6C7C"/>
    <w:rsid w:val="009B6DD7"/>
    <w:rsid w:val="009B6EE6"/>
    <w:rsid w:val="009C0CEB"/>
    <w:rsid w:val="009C229F"/>
    <w:rsid w:val="009C3431"/>
    <w:rsid w:val="009C5231"/>
    <w:rsid w:val="009C781E"/>
    <w:rsid w:val="009D2512"/>
    <w:rsid w:val="009D2D76"/>
    <w:rsid w:val="009D536A"/>
    <w:rsid w:val="009D59FF"/>
    <w:rsid w:val="009D70E2"/>
    <w:rsid w:val="009D7D3B"/>
    <w:rsid w:val="009E15AD"/>
    <w:rsid w:val="009E1C85"/>
    <w:rsid w:val="009E1D91"/>
    <w:rsid w:val="009E29E9"/>
    <w:rsid w:val="009E73EE"/>
    <w:rsid w:val="009E7F29"/>
    <w:rsid w:val="009F0A90"/>
    <w:rsid w:val="009F24C1"/>
    <w:rsid w:val="009F2C94"/>
    <w:rsid w:val="009F434E"/>
    <w:rsid w:val="009F4468"/>
    <w:rsid w:val="009F467C"/>
    <w:rsid w:val="009F6C4F"/>
    <w:rsid w:val="009F7DC2"/>
    <w:rsid w:val="00A00357"/>
    <w:rsid w:val="00A00988"/>
    <w:rsid w:val="00A00DA0"/>
    <w:rsid w:val="00A014EB"/>
    <w:rsid w:val="00A01641"/>
    <w:rsid w:val="00A02B85"/>
    <w:rsid w:val="00A03D24"/>
    <w:rsid w:val="00A1113E"/>
    <w:rsid w:val="00A11BAC"/>
    <w:rsid w:val="00A14A17"/>
    <w:rsid w:val="00A158E8"/>
    <w:rsid w:val="00A16357"/>
    <w:rsid w:val="00A16BD3"/>
    <w:rsid w:val="00A20AE0"/>
    <w:rsid w:val="00A20C77"/>
    <w:rsid w:val="00A21B9C"/>
    <w:rsid w:val="00A22909"/>
    <w:rsid w:val="00A237EC"/>
    <w:rsid w:val="00A23F9B"/>
    <w:rsid w:val="00A25764"/>
    <w:rsid w:val="00A26584"/>
    <w:rsid w:val="00A30AB8"/>
    <w:rsid w:val="00A3243C"/>
    <w:rsid w:val="00A32D6D"/>
    <w:rsid w:val="00A34076"/>
    <w:rsid w:val="00A353C2"/>
    <w:rsid w:val="00A36631"/>
    <w:rsid w:val="00A445DE"/>
    <w:rsid w:val="00A50409"/>
    <w:rsid w:val="00A5288E"/>
    <w:rsid w:val="00A53BA6"/>
    <w:rsid w:val="00A55729"/>
    <w:rsid w:val="00A55E90"/>
    <w:rsid w:val="00A62E28"/>
    <w:rsid w:val="00A64E5E"/>
    <w:rsid w:val="00A67A76"/>
    <w:rsid w:val="00A745EF"/>
    <w:rsid w:val="00A74A9D"/>
    <w:rsid w:val="00A762BB"/>
    <w:rsid w:val="00A7671B"/>
    <w:rsid w:val="00A775D3"/>
    <w:rsid w:val="00A77667"/>
    <w:rsid w:val="00A81716"/>
    <w:rsid w:val="00A81F37"/>
    <w:rsid w:val="00A83BD2"/>
    <w:rsid w:val="00A83D40"/>
    <w:rsid w:val="00A84C52"/>
    <w:rsid w:val="00A86969"/>
    <w:rsid w:val="00A921A9"/>
    <w:rsid w:val="00A93CF8"/>
    <w:rsid w:val="00A949F7"/>
    <w:rsid w:val="00A978CF"/>
    <w:rsid w:val="00AA0287"/>
    <w:rsid w:val="00AA04AB"/>
    <w:rsid w:val="00AA0C23"/>
    <w:rsid w:val="00AA0FE9"/>
    <w:rsid w:val="00AA2FD4"/>
    <w:rsid w:val="00AA47CC"/>
    <w:rsid w:val="00AA4FF7"/>
    <w:rsid w:val="00AA52DE"/>
    <w:rsid w:val="00AA54B2"/>
    <w:rsid w:val="00AA6606"/>
    <w:rsid w:val="00AA752C"/>
    <w:rsid w:val="00AB0BED"/>
    <w:rsid w:val="00AB3D90"/>
    <w:rsid w:val="00AB5B6A"/>
    <w:rsid w:val="00AC1F32"/>
    <w:rsid w:val="00AC2B8E"/>
    <w:rsid w:val="00AC34D2"/>
    <w:rsid w:val="00AC3B45"/>
    <w:rsid w:val="00AC44FE"/>
    <w:rsid w:val="00AC61A8"/>
    <w:rsid w:val="00AC7FEC"/>
    <w:rsid w:val="00AD004A"/>
    <w:rsid w:val="00AD16C1"/>
    <w:rsid w:val="00AD17FF"/>
    <w:rsid w:val="00AD19C6"/>
    <w:rsid w:val="00AD310A"/>
    <w:rsid w:val="00AD38EC"/>
    <w:rsid w:val="00AD3C3A"/>
    <w:rsid w:val="00AD489B"/>
    <w:rsid w:val="00AD62F6"/>
    <w:rsid w:val="00AE18F4"/>
    <w:rsid w:val="00AE1A14"/>
    <w:rsid w:val="00AE1DB1"/>
    <w:rsid w:val="00AE1F6F"/>
    <w:rsid w:val="00AE2360"/>
    <w:rsid w:val="00AE7519"/>
    <w:rsid w:val="00AF0B11"/>
    <w:rsid w:val="00AF3032"/>
    <w:rsid w:val="00AF3E78"/>
    <w:rsid w:val="00AF4410"/>
    <w:rsid w:val="00AF50C6"/>
    <w:rsid w:val="00AF63DA"/>
    <w:rsid w:val="00B00008"/>
    <w:rsid w:val="00B00734"/>
    <w:rsid w:val="00B01981"/>
    <w:rsid w:val="00B01D4C"/>
    <w:rsid w:val="00B04652"/>
    <w:rsid w:val="00B07A9B"/>
    <w:rsid w:val="00B07EA5"/>
    <w:rsid w:val="00B104EC"/>
    <w:rsid w:val="00B10ECA"/>
    <w:rsid w:val="00B116A3"/>
    <w:rsid w:val="00B14EFD"/>
    <w:rsid w:val="00B16CD1"/>
    <w:rsid w:val="00B17570"/>
    <w:rsid w:val="00B210BB"/>
    <w:rsid w:val="00B2196E"/>
    <w:rsid w:val="00B241C3"/>
    <w:rsid w:val="00B32694"/>
    <w:rsid w:val="00B338AF"/>
    <w:rsid w:val="00B35FAB"/>
    <w:rsid w:val="00B366CB"/>
    <w:rsid w:val="00B36D3F"/>
    <w:rsid w:val="00B41505"/>
    <w:rsid w:val="00B421D4"/>
    <w:rsid w:val="00B42C67"/>
    <w:rsid w:val="00B42CCD"/>
    <w:rsid w:val="00B4354C"/>
    <w:rsid w:val="00B43732"/>
    <w:rsid w:val="00B46A00"/>
    <w:rsid w:val="00B53494"/>
    <w:rsid w:val="00B614F3"/>
    <w:rsid w:val="00B64DED"/>
    <w:rsid w:val="00B658C5"/>
    <w:rsid w:val="00B6597A"/>
    <w:rsid w:val="00B65DE2"/>
    <w:rsid w:val="00B6618A"/>
    <w:rsid w:val="00B713D5"/>
    <w:rsid w:val="00B719FE"/>
    <w:rsid w:val="00B73B5E"/>
    <w:rsid w:val="00B77125"/>
    <w:rsid w:val="00B77810"/>
    <w:rsid w:val="00B808FD"/>
    <w:rsid w:val="00B82CDD"/>
    <w:rsid w:val="00B84176"/>
    <w:rsid w:val="00B8445F"/>
    <w:rsid w:val="00B84A4B"/>
    <w:rsid w:val="00B8656D"/>
    <w:rsid w:val="00B870EA"/>
    <w:rsid w:val="00B872DB"/>
    <w:rsid w:val="00B87618"/>
    <w:rsid w:val="00B87CF6"/>
    <w:rsid w:val="00B905FC"/>
    <w:rsid w:val="00B93618"/>
    <w:rsid w:val="00B941CA"/>
    <w:rsid w:val="00BA055D"/>
    <w:rsid w:val="00BA562A"/>
    <w:rsid w:val="00BA6428"/>
    <w:rsid w:val="00BA6997"/>
    <w:rsid w:val="00BA6BAD"/>
    <w:rsid w:val="00BA7F6C"/>
    <w:rsid w:val="00BB281F"/>
    <w:rsid w:val="00BB428F"/>
    <w:rsid w:val="00BB78EE"/>
    <w:rsid w:val="00BB7A6E"/>
    <w:rsid w:val="00BB7A7D"/>
    <w:rsid w:val="00BC164A"/>
    <w:rsid w:val="00BC20B1"/>
    <w:rsid w:val="00BC2C4A"/>
    <w:rsid w:val="00BC36A7"/>
    <w:rsid w:val="00BC3FC2"/>
    <w:rsid w:val="00BC49F3"/>
    <w:rsid w:val="00BC5331"/>
    <w:rsid w:val="00BC768E"/>
    <w:rsid w:val="00BD03DB"/>
    <w:rsid w:val="00BD0CDD"/>
    <w:rsid w:val="00BD1C5B"/>
    <w:rsid w:val="00BD2F9D"/>
    <w:rsid w:val="00BD3F8D"/>
    <w:rsid w:val="00BD4C9F"/>
    <w:rsid w:val="00BD776C"/>
    <w:rsid w:val="00BD7955"/>
    <w:rsid w:val="00BD7CDB"/>
    <w:rsid w:val="00BE0EBB"/>
    <w:rsid w:val="00BE1E76"/>
    <w:rsid w:val="00BE2A8E"/>
    <w:rsid w:val="00BE35D5"/>
    <w:rsid w:val="00BE38B0"/>
    <w:rsid w:val="00BE5F57"/>
    <w:rsid w:val="00BE616D"/>
    <w:rsid w:val="00BE6BE0"/>
    <w:rsid w:val="00BE741C"/>
    <w:rsid w:val="00BF1B7F"/>
    <w:rsid w:val="00BF1C48"/>
    <w:rsid w:val="00BF590D"/>
    <w:rsid w:val="00BF7C9D"/>
    <w:rsid w:val="00C00C3C"/>
    <w:rsid w:val="00C015D1"/>
    <w:rsid w:val="00C02896"/>
    <w:rsid w:val="00C06652"/>
    <w:rsid w:val="00C06A0A"/>
    <w:rsid w:val="00C06A9A"/>
    <w:rsid w:val="00C0733D"/>
    <w:rsid w:val="00C1135F"/>
    <w:rsid w:val="00C14538"/>
    <w:rsid w:val="00C17CF9"/>
    <w:rsid w:val="00C215EA"/>
    <w:rsid w:val="00C26A6C"/>
    <w:rsid w:val="00C3526A"/>
    <w:rsid w:val="00C35970"/>
    <w:rsid w:val="00C35F65"/>
    <w:rsid w:val="00C3635C"/>
    <w:rsid w:val="00C4046E"/>
    <w:rsid w:val="00C41ACA"/>
    <w:rsid w:val="00C4429E"/>
    <w:rsid w:val="00C448C1"/>
    <w:rsid w:val="00C458D8"/>
    <w:rsid w:val="00C47554"/>
    <w:rsid w:val="00C51857"/>
    <w:rsid w:val="00C563E5"/>
    <w:rsid w:val="00C602BC"/>
    <w:rsid w:val="00C6054A"/>
    <w:rsid w:val="00C60864"/>
    <w:rsid w:val="00C60A94"/>
    <w:rsid w:val="00C6165C"/>
    <w:rsid w:val="00C63922"/>
    <w:rsid w:val="00C675E3"/>
    <w:rsid w:val="00C676D0"/>
    <w:rsid w:val="00C70337"/>
    <w:rsid w:val="00C7456A"/>
    <w:rsid w:val="00C7570D"/>
    <w:rsid w:val="00C7739E"/>
    <w:rsid w:val="00C77691"/>
    <w:rsid w:val="00C77B8C"/>
    <w:rsid w:val="00C80CA2"/>
    <w:rsid w:val="00C8497A"/>
    <w:rsid w:val="00C84E22"/>
    <w:rsid w:val="00C85D3E"/>
    <w:rsid w:val="00C90F8C"/>
    <w:rsid w:val="00C93D1C"/>
    <w:rsid w:val="00C96920"/>
    <w:rsid w:val="00C978DD"/>
    <w:rsid w:val="00C97EE4"/>
    <w:rsid w:val="00CA252E"/>
    <w:rsid w:val="00CA2B78"/>
    <w:rsid w:val="00CA3598"/>
    <w:rsid w:val="00CA3F6D"/>
    <w:rsid w:val="00CA4911"/>
    <w:rsid w:val="00CB2A09"/>
    <w:rsid w:val="00CB5206"/>
    <w:rsid w:val="00CB5C49"/>
    <w:rsid w:val="00CB60A3"/>
    <w:rsid w:val="00CC07F7"/>
    <w:rsid w:val="00CC189D"/>
    <w:rsid w:val="00CC1D3B"/>
    <w:rsid w:val="00CC1FCB"/>
    <w:rsid w:val="00CC4265"/>
    <w:rsid w:val="00CC4421"/>
    <w:rsid w:val="00CC6DB2"/>
    <w:rsid w:val="00CD3432"/>
    <w:rsid w:val="00CD5309"/>
    <w:rsid w:val="00CD5785"/>
    <w:rsid w:val="00CD5953"/>
    <w:rsid w:val="00CD739C"/>
    <w:rsid w:val="00CE094F"/>
    <w:rsid w:val="00CE0A8A"/>
    <w:rsid w:val="00CE1971"/>
    <w:rsid w:val="00CE1FB9"/>
    <w:rsid w:val="00CE220F"/>
    <w:rsid w:val="00CE2917"/>
    <w:rsid w:val="00CE298B"/>
    <w:rsid w:val="00CE3BF5"/>
    <w:rsid w:val="00CE43A4"/>
    <w:rsid w:val="00CE63ED"/>
    <w:rsid w:val="00CE6F80"/>
    <w:rsid w:val="00CE7517"/>
    <w:rsid w:val="00CF052E"/>
    <w:rsid w:val="00CF540B"/>
    <w:rsid w:val="00CF5CA0"/>
    <w:rsid w:val="00D04C14"/>
    <w:rsid w:val="00D06104"/>
    <w:rsid w:val="00D10FC7"/>
    <w:rsid w:val="00D141F5"/>
    <w:rsid w:val="00D1437C"/>
    <w:rsid w:val="00D151BB"/>
    <w:rsid w:val="00D15C6E"/>
    <w:rsid w:val="00D1672D"/>
    <w:rsid w:val="00D16AE2"/>
    <w:rsid w:val="00D1732E"/>
    <w:rsid w:val="00D17B6F"/>
    <w:rsid w:val="00D22B32"/>
    <w:rsid w:val="00D27EDE"/>
    <w:rsid w:val="00D31271"/>
    <w:rsid w:val="00D32308"/>
    <w:rsid w:val="00D35A59"/>
    <w:rsid w:val="00D35AC1"/>
    <w:rsid w:val="00D37368"/>
    <w:rsid w:val="00D376B9"/>
    <w:rsid w:val="00D37B77"/>
    <w:rsid w:val="00D37EB4"/>
    <w:rsid w:val="00D40A83"/>
    <w:rsid w:val="00D42AAF"/>
    <w:rsid w:val="00D442C4"/>
    <w:rsid w:val="00D463F9"/>
    <w:rsid w:val="00D46C6C"/>
    <w:rsid w:val="00D47928"/>
    <w:rsid w:val="00D479A2"/>
    <w:rsid w:val="00D52FB8"/>
    <w:rsid w:val="00D53400"/>
    <w:rsid w:val="00D536EE"/>
    <w:rsid w:val="00D567CD"/>
    <w:rsid w:val="00D56F4B"/>
    <w:rsid w:val="00D621F6"/>
    <w:rsid w:val="00D62FE7"/>
    <w:rsid w:val="00D63B49"/>
    <w:rsid w:val="00D65492"/>
    <w:rsid w:val="00D66591"/>
    <w:rsid w:val="00D706BE"/>
    <w:rsid w:val="00D711E0"/>
    <w:rsid w:val="00D71C4F"/>
    <w:rsid w:val="00D72B82"/>
    <w:rsid w:val="00D745B3"/>
    <w:rsid w:val="00D75D95"/>
    <w:rsid w:val="00D76EAD"/>
    <w:rsid w:val="00D77260"/>
    <w:rsid w:val="00D815C4"/>
    <w:rsid w:val="00D82025"/>
    <w:rsid w:val="00D85A09"/>
    <w:rsid w:val="00D85C3F"/>
    <w:rsid w:val="00D86356"/>
    <w:rsid w:val="00D86A2F"/>
    <w:rsid w:val="00D87F6A"/>
    <w:rsid w:val="00D92A94"/>
    <w:rsid w:val="00D92DDA"/>
    <w:rsid w:val="00D94AA0"/>
    <w:rsid w:val="00DA21CC"/>
    <w:rsid w:val="00DA2422"/>
    <w:rsid w:val="00DA3B37"/>
    <w:rsid w:val="00DA5239"/>
    <w:rsid w:val="00DA64A0"/>
    <w:rsid w:val="00DA64DF"/>
    <w:rsid w:val="00DA7048"/>
    <w:rsid w:val="00DB0142"/>
    <w:rsid w:val="00DB0C4F"/>
    <w:rsid w:val="00DB1A22"/>
    <w:rsid w:val="00DB1F43"/>
    <w:rsid w:val="00DB248C"/>
    <w:rsid w:val="00DB30CE"/>
    <w:rsid w:val="00DB3801"/>
    <w:rsid w:val="00DB576C"/>
    <w:rsid w:val="00DB6752"/>
    <w:rsid w:val="00DB71B5"/>
    <w:rsid w:val="00DB730F"/>
    <w:rsid w:val="00DC052E"/>
    <w:rsid w:val="00DC13A5"/>
    <w:rsid w:val="00DC1A28"/>
    <w:rsid w:val="00DC32CB"/>
    <w:rsid w:val="00DC4658"/>
    <w:rsid w:val="00DC47CA"/>
    <w:rsid w:val="00DC56AC"/>
    <w:rsid w:val="00DC6480"/>
    <w:rsid w:val="00DC65E0"/>
    <w:rsid w:val="00DD14DC"/>
    <w:rsid w:val="00DD182F"/>
    <w:rsid w:val="00DD23DC"/>
    <w:rsid w:val="00DD46EA"/>
    <w:rsid w:val="00DD4F33"/>
    <w:rsid w:val="00DE0576"/>
    <w:rsid w:val="00DE304F"/>
    <w:rsid w:val="00DE6912"/>
    <w:rsid w:val="00DF03E5"/>
    <w:rsid w:val="00DF12F0"/>
    <w:rsid w:val="00DF17FC"/>
    <w:rsid w:val="00DF1E3F"/>
    <w:rsid w:val="00DF2D55"/>
    <w:rsid w:val="00DF335C"/>
    <w:rsid w:val="00DF580A"/>
    <w:rsid w:val="00DF65A0"/>
    <w:rsid w:val="00DF66E5"/>
    <w:rsid w:val="00DF700B"/>
    <w:rsid w:val="00E0320F"/>
    <w:rsid w:val="00E03246"/>
    <w:rsid w:val="00E03BAA"/>
    <w:rsid w:val="00E0468B"/>
    <w:rsid w:val="00E1017B"/>
    <w:rsid w:val="00E121BE"/>
    <w:rsid w:val="00E13AC4"/>
    <w:rsid w:val="00E2047A"/>
    <w:rsid w:val="00E20526"/>
    <w:rsid w:val="00E227BD"/>
    <w:rsid w:val="00E30234"/>
    <w:rsid w:val="00E30FF9"/>
    <w:rsid w:val="00E311E1"/>
    <w:rsid w:val="00E31C53"/>
    <w:rsid w:val="00E33EDA"/>
    <w:rsid w:val="00E41500"/>
    <w:rsid w:val="00E5372F"/>
    <w:rsid w:val="00E53FEE"/>
    <w:rsid w:val="00E558AB"/>
    <w:rsid w:val="00E5617A"/>
    <w:rsid w:val="00E5669E"/>
    <w:rsid w:val="00E60AB1"/>
    <w:rsid w:val="00E63A81"/>
    <w:rsid w:val="00E63C13"/>
    <w:rsid w:val="00E64E5D"/>
    <w:rsid w:val="00E64E9B"/>
    <w:rsid w:val="00E66098"/>
    <w:rsid w:val="00E6741B"/>
    <w:rsid w:val="00E7212D"/>
    <w:rsid w:val="00E726DC"/>
    <w:rsid w:val="00E729FD"/>
    <w:rsid w:val="00E7422D"/>
    <w:rsid w:val="00E75616"/>
    <w:rsid w:val="00E76BEA"/>
    <w:rsid w:val="00E76FCC"/>
    <w:rsid w:val="00E8103B"/>
    <w:rsid w:val="00E83D58"/>
    <w:rsid w:val="00E84E85"/>
    <w:rsid w:val="00E85B27"/>
    <w:rsid w:val="00E85EC9"/>
    <w:rsid w:val="00E87F67"/>
    <w:rsid w:val="00E90337"/>
    <w:rsid w:val="00E91225"/>
    <w:rsid w:val="00E91DF2"/>
    <w:rsid w:val="00E929DF"/>
    <w:rsid w:val="00E940CF"/>
    <w:rsid w:val="00E94360"/>
    <w:rsid w:val="00EA06FE"/>
    <w:rsid w:val="00EA33FF"/>
    <w:rsid w:val="00EA721C"/>
    <w:rsid w:val="00EB1D72"/>
    <w:rsid w:val="00EB3556"/>
    <w:rsid w:val="00EB3CEA"/>
    <w:rsid w:val="00EB4C91"/>
    <w:rsid w:val="00EB6A44"/>
    <w:rsid w:val="00EB7DE3"/>
    <w:rsid w:val="00EC2750"/>
    <w:rsid w:val="00EC28B3"/>
    <w:rsid w:val="00EC4FF6"/>
    <w:rsid w:val="00EC531C"/>
    <w:rsid w:val="00EC66F4"/>
    <w:rsid w:val="00EC6F0F"/>
    <w:rsid w:val="00EC7FC5"/>
    <w:rsid w:val="00ED03FB"/>
    <w:rsid w:val="00ED19D5"/>
    <w:rsid w:val="00ED409E"/>
    <w:rsid w:val="00ED46ED"/>
    <w:rsid w:val="00ED4EBE"/>
    <w:rsid w:val="00ED5B36"/>
    <w:rsid w:val="00ED5F4F"/>
    <w:rsid w:val="00ED7605"/>
    <w:rsid w:val="00ED7FEE"/>
    <w:rsid w:val="00EE07D8"/>
    <w:rsid w:val="00EE0D89"/>
    <w:rsid w:val="00EE2C03"/>
    <w:rsid w:val="00EE4817"/>
    <w:rsid w:val="00EE615F"/>
    <w:rsid w:val="00EE71EC"/>
    <w:rsid w:val="00EF1448"/>
    <w:rsid w:val="00EF270D"/>
    <w:rsid w:val="00EF3D1A"/>
    <w:rsid w:val="00EF55CD"/>
    <w:rsid w:val="00EF5A71"/>
    <w:rsid w:val="00F01639"/>
    <w:rsid w:val="00F030DF"/>
    <w:rsid w:val="00F03648"/>
    <w:rsid w:val="00F0435C"/>
    <w:rsid w:val="00F046E0"/>
    <w:rsid w:val="00F07577"/>
    <w:rsid w:val="00F10DBE"/>
    <w:rsid w:val="00F10FF0"/>
    <w:rsid w:val="00F13D08"/>
    <w:rsid w:val="00F141FB"/>
    <w:rsid w:val="00F15B23"/>
    <w:rsid w:val="00F16719"/>
    <w:rsid w:val="00F20AA9"/>
    <w:rsid w:val="00F24B25"/>
    <w:rsid w:val="00F253AE"/>
    <w:rsid w:val="00F25FB7"/>
    <w:rsid w:val="00F26F18"/>
    <w:rsid w:val="00F30680"/>
    <w:rsid w:val="00F31DA2"/>
    <w:rsid w:val="00F353A5"/>
    <w:rsid w:val="00F3620B"/>
    <w:rsid w:val="00F36CF0"/>
    <w:rsid w:val="00F36EE1"/>
    <w:rsid w:val="00F41734"/>
    <w:rsid w:val="00F42235"/>
    <w:rsid w:val="00F43C89"/>
    <w:rsid w:val="00F43EF9"/>
    <w:rsid w:val="00F47295"/>
    <w:rsid w:val="00F473E5"/>
    <w:rsid w:val="00F504C9"/>
    <w:rsid w:val="00F51EB1"/>
    <w:rsid w:val="00F5226F"/>
    <w:rsid w:val="00F524DF"/>
    <w:rsid w:val="00F53772"/>
    <w:rsid w:val="00F54661"/>
    <w:rsid w:val="00F54849"/>
    <w:rsid w:val="00F55D95"/>
    <w:rsid w:val="00F57813"/>
    <w:rsid w:val="00F60DAC"/>
    <w:rsid w:val="00F627F4"/>
    <w:rsid w:val="00F62B86"/>
    <w:rsid w:val="00F62F75"/>
    <w:rsid w:val="00F63180"/>
    <w:rsid w:val="00F63409"/>
    <w:rsid w:val="00F635F9"/>
    <w:rsid w:val="00F64A0B"/>
    <w:rsid w:val="00F64F98"/>
    <w:rsid w:val="00F655E0"/>
    <w:rsid w:val="00F65B60"/>
    <w:rsid w:val="00F67C6B"/>
    <w:rsid w:val="00F70DE6"/>
    <w:rsid w:val="00F72748"/>
    <w:rsid w:val="00F72F6C"/>
    <w:rsid w:val="00F74C8E"/>
    <w:rsid w:val="00F75A9C"/>
    <w:rsid w:val="00F75F79"/>
    <w:rsid w:val="00F76583"/>
    <w:rsid w:val="00F77752"/>
    <w:rsid w:val="00F81D22"/>
    <w:rsid w:val="00F83C04"/>
    <w:rsid w:val="00F84B5A"/>
    <w:rsid w:val="00F850AE"/>
    <w:rsid w:val="00F85845"/>
    <w:rsid w:val="00F867B0"/>
    <w:rsid w:val="00F86D0B"/>
    <w:rsid w:val="00F9369C"/>
    <w:rsid w:val="00F948B8"/>
    <w:rsid w:val="00F94B5F"/>
    <w:rsid w:val="00F95054"/>
    <w:rsid w:val="00F959EA"/>
    <w:rsid w:val="00F9753C"/>
    <w:rsid w:val="00F979F3"/>
    <w:rsid w:val="00FA08F8"/>
    <w:rsid w:val="00FA221E"/>
    <w:rsid w:val="00FA4109"/>
    <w:rsid w:val="00FA4857"/>
    <w:rsid w:val="00FA56F3"/>
    <w:rsid w:val="00FA780E"/>
    <w:rsid w:val="00FB03F1"/>
    <w:rsid w:val="00FB1A9C"/>
    <w:rsid w:val="00FB4C24"/>
    <w:rsid w:val="00FB556A"/>
    <w:rsid w:val="00FB5F0F"/>
    <w:rsid w:val="00FB731B"/>
    <w:rsid w:val="00FB7A33"/>
    <w:rsid w:val="00FC0E0C"/>
    <w:rsid w:val="00FC138D"/>
    <w:rsid w:val="00FC3C69"/>
    <w:rsid w:val="00FC3FDF"/>
    <w:rsid w:val="00FC47A7"/>
    <w:rsid w:val="00FC4C22"/>
    <w:rsid w:val="00FD1202"/>
    <w:rsid w:val="00FD2665"/>
    <w:rsid w:val="00FD5389"/>
    <w:rsid w:val="00FD6767"/>
    <w:rsid w:val="00FD6A8D"/>
    <w:rsid w:val="00FE0456"/>
    <w:rsid w:val="00FE41A7"/>
    <w:rsid w:val="00FE5077"/>
    <w:rsid w:val="00FE55E8"/>
    <w:rsid w:val="00FE5EB5"/>
    <w:rsid w:val="00FF0CDD"/>
    <w:rsid w:val="00FF135D"/>
    <w:rsid w:val="00FF17D1"/>
    <w:rsid w:val="00FF39C9"/>
    <w:rsid w:val="00FF3E0D"/>
    <w:rsid w:val="00FF4132"/>
    <w:rsid w:val="00FF6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A80A9A3"/>
  <w15:chartTrackingRefBased/>
  <w15:docId w15:val="{7B405F0E-A4E6-AB44-A608-17FEFFF41D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paragraph" w:styleId="Heading1">
    <w:name w:val="heading 1"/>
    <w:basedOn w:val="Normal"/>
    <w:link w:val="Heading1Char"/>
    <w:uiPriority w:val="9"/>
    <w:qFormat/>
    <w:rsid w:val="00D442C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010BE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353C2"/>
    <w:pPr>
      <w:spacing w:before="100" w:beforeAutospacing="1" w:after="119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estern">
    <w:name w:val="western"/>
    <w:basedOn w:val="Normal"/>
    <w:rsid w:val="00A353C2"/>
    <w:pPr>
      <w:spacing w:before="100" w:beforeAutospacing="1" w:after="119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character" w:styleId="Hyperlink">
    <w:name w:val="Hyperlink"/>
    <w:uiPriority w:val="99"/>
    <w:unhideWhenUsed/>
    <w:rsid w:val="00A353C2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0961FC"/>
    <w:pPr>
      <w:ind w:left="720"/>
      <w:contextualSpacing/>
    </w:pPr>
  </w:style>
  <w:style w:type="paragraph" w:styleId="NoSpacing">
    <w:name w:val="No Spacing"/>
    <w:uiPriority w:val="1"/>
    <w:qFormat/>
    <w:rsid w:val="00145019"/>
    <w:rPr>
      <w:sz w:val="22"/>
      <w:szCs w:val="22"/>
      <w:lang w:eastAsia="en-US"/>
    </w:rPr>
  </w:style>
  <w:style w:type="character" w:customStyle="1" w:styleId="field1">
    <w:name w:val="field1"/>
    <w:rsid w:val="000D0B56"/>
    <w:rPr>
      <w:rFonts w:ascii="Arial" w:hAnsi="Arial" w:cs="Arial" w:hint="default"/>
      <w:color w:val="000000"/>
      <w:sz w:val="18"/>
      <w:szCs w:val="18"/>
    </w:rPr>
  </w:style>
  <w:style w:type="numbering" w:customStyle="1" w:styleId="Style1">
    <w:name w:val="Style1"/>
    <w:uiPriority w:val="99"/>
    <w:rsid w:val="0011581D"/>
    <w:pPr>
      <w:numPr>
        <w:numId w:val="2"/>
      </w:numPr>
    </w:pPr>
  </w:style>
  <w:style w:type="paragraph" w:customStyle="1" w:styleId="Standard">
    <w:name w:val="Standard"/>
    <w:rsid w:val="00534FDA"/>
    <w:pPr>
      <w:suppressAutoHyphens/>
      <w:overflowPunct w:val="0"/>
      <w:autoSpaceDN w:val="0"/>
      <w:textAlignment w:val="baseline"/>
    </w:pPr>
    <w:rPr>
      <w:rFonts w:ascii="Times New Roman" w:eastAsia="Times New Roman" w:hAnsi="Times New Roman"/>
      <w:kern w:val="3"/>
    </w:rPr>
  </w:style>
  <w:style w:type="character" w:customStyle="1" w:styleId="hp">
    <w:name w:val="hp"/>
    <w:rsid w:val="008C5EF2"/>
  </w:style>
  <w:style w:type="character" w:customStyle="1" w:styleId="Heading1Char">
    <w:name w:val="Heading 1 Char"/>
    <w:link w:val="Heading1"/>
    <w:uiPriority w:val="9"/>
    <w:rsid w:val="00D442C4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j-j5-ji">
    <w:name w:val="j-j5-ji"/>
    <w:rsid w:val="00D442C4"/>
  </w:style>
  <w:style w:type="paragraph" w:styleId="BalloonText">
    <w:name w:val="Balloon Text"/>
    <w:basedOn w:val="Normal"/>
    <w:link w:val="BalloonTextChar"/>
    <w:uiPriority w:val="99"/>
    <w:semiHidden/>
    <w:unhideWhenUsed/>
    <w:rsid w:val="009675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6750C"/>
    <w:rPr>
      <w:rFonts w:ascii="Tahoma" w:hAnsi="Tahoma" w:cs="Tahoma"/>
      <w:sz w:val="16"/>
      <w:szCs w:val="16"/>
      <w:lang w:eastAsia="en-US"/>
    </w:rPr>
  </w:style>
  <w:style w:type="character" w:customStyle="1" w:styleId="casenumber">
    <w:name w:val="casenumber"/>
    <w:rsid w:val="00AA54B2"/>
  </w:style>
  <w:style w:type="character" w:customStyle="1" w:styleId="apple-converted-space">
    <w:name w:val="apple-converted-space"/>
    <w:rsid w:val="00AA54B2"/>
  </w:style>
  <w:style w:type="character" w:customStyle="1" w:styleId="divider1">
    <w:name w:val="divider1"/>
    <w:rsid w:val="00AA54B2"/>
  </w:style>
  <w:style w:type="character" w:customStyle="1" w:styleId="description">
    <w:name w:val="description"/>
    <w:rsid w:val="00AA54B2"/>
  </w:style>
  <w:style w:type="character" w:customStyle="1" w:styleId="divider2">
    <w:name w:val="divider2"/>
    <w:rsid w:val="00AA54B2"/>
  </w:style>
  <w:style w:type="character" w:customStyle="1" w:styleId="address">
    <w:name w:val="address"/>
    <w:rsid w:val="00AA54B2"/>
  </w:style>
  <w:style w:type="paragraph" w:styleId="Header">
    <w:name w:val="header"/>
    <w:basedOn w:val="Normal"/>
    <w:link w:val="HeaderChar"/>
    <w:uiPriority w:val="99"/>
    <w:unhideWhenUsed/>
    <w:rsid w:val="00CE7517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CE7517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CE7517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CE7517"/>
    <w:rPr>
      <w:sz w:val="22"/>
      <w:szCs w:val="22"/>
      <w:lang w:eastAsia="en-US"/>
    </w:rPr>
  </w:style>
  <w:style w:type="character" w:customStyle="1" w:styleId="il">
    <w:name w:val="il"/>
    <w:rsid w:val="00EC7FC5"/>
  </w:style>
  <w:style w:type="character" w:customStyle="1" w:styleId="Heading2Char">
    <w:name w:val="Heading 2 Char"/>
    <w:link w:val="Heading2"/>
    <w:uiPriority w:val="9"/>
    <w:semiHidden/>
    <w:rsid w:val="003010BE"/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paragraph" w:customStyle="1" w:styleId="Default">
    <w:name w:val="Default"/>
    <w:rsid w:val="004A6302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EF5A71"/>
    <w:pPr>
      <w:spacing w:after="0" w:line="240" w:lineRule="auto"/>
    </w:pPr>
    <w:rPr>
      <w:rFonts w:cs="Consolas"/>
      <w:szCs w:val="21"/>
    </w:rPr>
  </w:style>
  <w:style w:type="character" w:customStyle="1" w:styleId="PlainTextChar">
    <w:name w:val="Plain Text Char"/>
    <w:link w:val="PlainText"/>
    <w:uiPriority w:val="99"/>
    <w:semiHidden/>
    <w:rsid w:val="00EF5A71"/>
    <w:rPr>
      <w:rFonts w:cs="Consolas"/>
      <w:sz w:val="22"/>
      <w:szCs w:val="21"/>
      <w:lang w:eastAsia="en-US"/>
    </w:rPr>
  </w:style>
  <w:style w:type="paragraph" w:customStyle="1" w:styleId="searchresult">
    <w:name w:val="searchresult"/>
    <w:basedOn w:val="Normal"/>
    <w:rsid w:val="0000645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metainfo">
    <w:name w:val="metainfo"/>
    <w:basedOn w:val="Normal"/>
    <w:rsid w:val="0000645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character" w:customStyle="1" w:styleId="divider">
    <w:name w:val="divider"/>
    <w:basedOn w:val="DefaultParagraphFont"/>
    <w:rsid w:val="00006457"/>
  </w:style>
  <w:style w:type="table" w:styleId="TableGrid">
    <w:name w:val="Table Grid"/>
    <w:basedOn w:val="TableNormal"/>
    <w:uiPriority w:val="59"/>
    <w:rsid w:val="00927BD9"/>
    <w:rPr>
      <w:rFonts w:eastAsia="Times New Roman" w:cs="Arial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CurrentList1">
    <w:name w:val="Current List1"/>
    <w:uiPriority w:val="99"/>
    <w:rsid w:val="00B808FD"/>
    <w:pPr>
      <w:numPr>
        <w:numId w:val="8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55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1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9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6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7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65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58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25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78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365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154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7042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5769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27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33087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97960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43403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84015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42104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33334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592019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924515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9764547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4025675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7671777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225645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45375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727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0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24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65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58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61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63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36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59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86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48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81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46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42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19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04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86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92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16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63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98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53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449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6364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651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7423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4800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91623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90927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92337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00528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005212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51358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011602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64530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789897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0987904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376877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736976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5650915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691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14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52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57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04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9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25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70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93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34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86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10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58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5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7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96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259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92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54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0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40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65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rhonaholloway/Desktop/Upton%20Parish%20Council/agenda/AprUAg25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8F6540-8DBC-4B89-B241-8168BB887A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AprUAg25.dotx</Template>
  <TotalTime>77</TotalTime>
  <Pages>2</Pages>
  <Words>322</Words>
  <Characters>1841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Rhona Holloway</dc:creator>
  <cp:keywords/>
  <cp:lastModifiedBy>Rhona Holloway</cp:lastModifiedBy>
  <cp:revision>5</cp:revision>
  <cp:lastPrinted>2025-09-11T09:33:00Z</cp:lastPrinted>
  <dcterms:created xsi:type="dcterms:W3CDTF">2025-09-09T15:19:00Z</dcterms:created>
  <dcterms:modified xsi:type="dcterms:W3CDTF">2025-09-11T09:38:00Z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8d3fa34f00d794dc52065fa506c2c5b7765636a6c7ab6264f5953eba72b7e918</vt:lpwstr>
  </property>
</Properties>
</file>